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703D0" w14:textId="77777777" w:rsidR="00D36F76" w:rsidRDefault="00AE062A" w:rsidP="00804726">
      <w:pPr>
        <w:pStyle w:val="Heading1"/>
      </w:pPr>
      <w:r>
        <w:rPr>
          <w:noProof/>
        </w:rPr>
        <w:drawing>
          <wp:anchor distT="0" distB="0" distL="114300" distR="114300" simplePos="0" relativeHeight="251680767" behindDoc="1" locked="0" layoutInCell="1" allowOverlap="1" wp14:anchorId="294F4CDA" wp14:editId="77708F67">
            <wp:simplePos x="0" y="0"/>
            <wp:positionH relativeFrom="page">
              <wp:align>left</wp:align>
            </wp:positionH>
            <wp:positionV relativeFrom="paragraph">
              <wp:posOffset>-887104</wp:posOffset>
            </wp:positionV>
            <wp:extent cx="10724098" cy="7581264"/>
            <wp:effectExtent l="0" t="0" r="1270" b="1270"/>
            <wp:wrapNone/>
            <wp:docPr id="6" name="Picture 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ackground patter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24098" cy="7581264"/>
                    </a:xfrm>
                    <a:prstGeom prst="rect">
                      <a:avLst/>
                    </a:prstGeom>
                  </pic:spPr>
                </pic:pic>
              </a:graphicData>
            </a:graphic>
            <wp14:sizeRelH relativeFrom="page">
              <wp14:pctWidth>0</wp14:pctWidth>
            </wp14:sizeRelH>
            <wp14:sizeRelV relativeFrom="page">
              <wp14:pctHeight>0</wp14:pctHeight>
            </wp14:sizeRelV>
          </wp:anchor>
        </w:drawing>
      </w:r>
      <w:r w:rsidR="00D36F76">
        <w:t>Nuclear New Build Senior Infrastructure Planning Advisor</w:t>
      </w:r>
    </w:p>
    <w:p w14:paraId="4B1CF2C6" w14:textId="086B7BBF" w:rsidR="00EF6A68" w:rsidRDefault="00325BD3" w:rsidP="00804726">
      <w:pPr>
        <w:pStyle w:val="Heading1"/>
      </w:pPr>
      <w:r w:rsidRPr="00CA513C">
        <w:t xml:space="preserve">Additional Role Information </w:t>
      </w:r>
    </w:p>
    <w:p w14:paraId="0C7ECB44" w14:textId="541FC2E8" w:rsidR="00804726" w:rsidRDefault="00804726" w:rsidP="00804726">
      <w:r w:rsidRPr="00804726">
        <w:rPr>
          <w:rFonts w:ascii="Arial" w:hAnsi="Arial" w:cs="Arial"/>
          <w:noProof/>
          <w:sz w:val="24"/>
          <w:szCs w:val="24"/>
        </w:rPr>
        <mc:AlternateContent>
          <mc:Choice Requires="wps">
            <w:drawing>
              <wp:anchor distT="45720" distB="45720" distL="114300" distR="114300" simplePos="0" relativeHeight="251660287" behindDoc="0" locked="0" layoutInCell="1" allowOverlap="1" wp14:anchorId="2E518F2C" wp14:editId="7FA6E021">
                <wp:simplePos x="0" y="0"/>
                <wp:positionH relativeFrom="margin">
                  <wp:posOffset>-95885</wp:posOffset>
                </wp:positionH>
                <wp:positionV relativeFrom="paragraph">
                  <wp:posOffset>81289</wp:posOffset>
                </wp:positionV>
                <wp:extent cx="4066540" cy="511746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6540" cy="5117465"/>
                        </a:xfrm>
                        <a:prstGeom prst="rect">
                          <a:avLst/>
                        </a:prstGeom>
                        <a:noFill/>
                        <a:ln w="9525">
                          <a:noFill/>
                          <a:round/>
                          <a:headEnd/>
                          <a:tailEnd/>
                          <a:extLst>
                            <a:ext uri="{C807C97D-BFC1-408E-A445-0C87EB9F89A2}">
                              <ask:lineSketchStyleProps xmlns:ask="http://schemas.microsoft.com/office/drawing/2018/sketchyshapes" sd="1219033472">
                                <a:custGeom>
                                  <a:avLst/>
                                  <a:gdLst>
                                    <a:gd name="connsiteX0" fmla="*/ 0 w 4066540"/>
                                    <a:gd name="connsiteY0" fmla="*/ 0 h 5117465"/>
                                    <a:gd name="connsiteX1" fmla="*/ 4066540 w 4066540"/>
                                    <a:gd name="connsiteY1" fmla="*/ 0 h 5117465"/>
                                    <a:gd name="connsiteX2" fmla="*/ 4066540 w 4066540"/>
                                    <a:gd name="connsiteY2" fmla="*/ 5117465 h 5117465"/>
                                    <a:gd name="connsiteX3" fmla="*/ 0 w 4066540"/>
                                    <a:gd name="connsiteY3" fmla="*/ 5117465 h 5117465"/>
                                    <a:gd name="connsiteX4" fmla="*/ 0 w 4066540"/>
                                    <a:gd name="connsiteY4" fmla="*/ 0 h 51174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66540" h="5117465" extrusionOk="0">
                                      <a:moveTo>
                                        <a:pt x="0" y="0"/>
                                      </a:moveTo>
                                      <a:cubicBezTo>
                                        <a:pt x="1399627" y="118645"/>
                                        <a:pt x="2307604" y="116012"/>
                                        <a:pt x="4066540" y="0"/>
                                      </a:cubicBezTo>
                                      <a:cubicBezTo>
                                        <a:pt x="3933658" y="2208180"/>
                                        <a:pt x="4151491" y="3981595"/>
                                        <a:pt x="4066540" y="5117465"/>
                                      </a:cubicBezTo>
                                      <a:cubicBezTo>
                                        <a:pt x="3255854" y="5252065"/>
                                        <a:pt x="1822528" y="4960269"/>
                                        <a:pt x="0" y="5117465"/>
                                      </a:cubicBezTo>
                                      <a:cubicBezTo>
                                        <a:pt x="-20187" y="3860605"/>
                                        <a:pt x="-152480" y="908890"/>
                                        <a:pt x="0" y="0"/>
                                      </a:cubicBezTo>
                                      <a:close/>
                                    </a:path>
                                  </a:pathLst>
                                </a:custGeom>
                                <ask:type>
                                  <ask:lineSketchNone/>
                                </ask:type>
                              </ask:lineSketchStyleProps>
                            </a:ext>
                          </a:extLst>
                        </a:ln>
                      </wps:spPr>
                      <wps:txbx>
                        <w:txbxContent>
                          <w:bookmarkStart w:id="0" w:name="_Hlk124432508" w:displacedByCustomXml="next"/>
                          <w:bookmarkEnd w:id="0" w:displacedByCustomXml="next"/>
                          <w:sdt>
                            <w:sdtPr>
                              <w:rPr>
                                <w:rFonts w:ascii="Arial" w:hAnsi="Arial" w:cs="Arial"/>
                                <w:sz w:val="24"/>
                                <w:szCs w:val="24"/>
                              </w:rPr>
                              <w:id w:val="-1702707234"/>
                              <w:placeholder>
                                <w:docPart w:val="DefaultPlaceholder_-1854013440"/>
                              </w:placeholder>
                            </w:sdtPr>
                            <w:sdtEndPr>
                              <w:rPr>
                                <w:rFonts w:asciiTheme="minorHAnsi" w:hAnsiTheme="minorHAnsi" w:cstheme="minorBidi"/>
                                <w:sz w:val="22"/>
                                <w:szCs w:val="22"/>
                              </w:rPr>
                            </w:sdtEndPr>
                            <w:sdtContent>
                              <w:p w14:paraId="1E2C03F2" w14:textId="5B8B0F02" w:rsidR="00481DE9" w:rsidRDefault="00982F36" w:rsidP="00481DE9">
                                <w:pPr>
                                  <w:rPr>
                                    <w:rFonts w:ascii="Arial" w:hAnsi="Arial" w:cs="Arial"/>
                                  </w:rPr>
                                </w:pPr>
                                <w:r w:rsidRPr="00FB03C1">
                                  <w:rPr>
                                    <w:rFonts w:ascii="Arial" w:hAnsi="Arial" w:cs="Arial"/>
                                    <w:noProof/>
                                    <w:sz w:val="24"/>
                                    <w:szCs w:val="24"/>
                                  </w:rPr>
                                  <w:drawing>
                                    <wp:inline distT="0" distB="0" distL="0" distR="0" wp14:anchorId="00CBA868" wp14:editId="6615D452">
                                      <wp:extent cx="3874770" cy="27609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74770" cy="2760980"/>
                                              </a:xfrm>
                                              <a:prstGeom prst="rect">
                                                <a:avLst/>
                                              </a:prstGeom>
                                            </pic:spPr>
                                          </pic:pic>
                                        </a:graphicData>
                                      </a:graphic>
                                    </wp:inline>
                                  </w:drawing>
                                </w:r>
                              </w:p>
                              <w:sdt>
                                <w:sdtPr>
                                  <w:rPr>
                                    <w:rFonts w:ascii="Arial" w:hAnsi="Arial" w:cs="Arial"/>
                                    <w:sz w:val="24"/>
                                    <w:szCs w:val="24"/>
                                  </w:rPr>
                                  <w:id w:val="174306957"/>
                                  <w:placeholder>
                                    <w:docPart w:val="B2C8D65A644349AE92D172380E83B1EC"/>
                                  </w:placeholder>
                                </w:sdtPr>
                                <w:sdtEndPr/>
                                <w:sdtContent>
                                  <w:p w14:paraId="7EB0B4C9" w14:textId="2441C20F" w:rsidR="00982F36" w:rsidRPr="000F30FB" w:rsidRDefault="003B0E7C" w:rsidP="00982F36">
                                    <w:pPr>
                                      <w:rPr>
                                        <w:rFonts w:ascii="Arial" w:hAnsi="Arial" w:cs="Arial"/>
                                        <w:sz w:val="24"/>
                                        <w:szCs w:val="24"/>
                                      </w:rPr>
                                    </w:pPr>
                                    <w:sdt>
                                      <w:sdtPr>
                                        <w:rPr>
                                          <w:rFonts w:ascii="Arial" w:hAnsi="Arial" w:cs="Arial"/>
                                          <w:sz w:val="24"/>
                                          <w:szCs w:val="24"/>
                                        </w:rPr>
                                        <w:id w:val="-1593547414"/>
                                        <w:showingPlcHdr/>
                                      </w:sdtPr>
                                      <w:sdtEndPr/>
                                      <w:sdtContent>
                                        <w:r w:rsidR="00982F36" w:rsidRPr="000F30FB">
                                          <w:rPr>
                                            <w:rFonts w:ascii="Arial" w:hAnsi="Arial" w:cs="Arial"/>
                                            <w:sz w:val="24"/>
                                            <w:szCs w:val="24"/>
                                          </w:rPr>
                                          <w:t xml:space="preserve">     </w:t>
                                        </w:r>
                                      </w:sdtContent>
                                    </w:sdt>
                                  </w:p>
                                  <w:p w14:paraId="178B2F98" w14:textId="21C4E250" w:rsidR="00982F36" w:rsidRPr="000F30FB" w:rsidRDefault="00982F36" w:rsidP="00982F36">
                                    <w:pPr>
                                      <w:pStyle w:val="Header"/>
                                      <w:tabs>
                                        <w:tab w:val="clear" w:pos="4513"/>
                                        <w:tab w:val="clear" w:pos="9026"/>
                                      </w:tabs>
                                      <w:spacing w:after="160" w:line="259" w:lineRule="auto"/>
                                      <w:rPr>
                                        <w:rFonts w:ascii="Arial" w:hAnsi="Arial" w:cs="Arial"/>
                                        <w:sz w:val="24"/>
                                        <w:szCs w:val="24"/>
                                      </w:rPr>
                                    </w:pPr>
                                    <w:r w:rsidRPr="000F30FB">
                                      <w:rPr>
                                        <w:rFonts w:ascii="Arial" w:hAnsi="Arial" w:cs="Arial"/>
                                        <w:sz w:val="24"/>
                                        <w:szCs w:val="24"/>
                                      </w:rPr>
                                      <w:t xml:space="preserve">Further information on the role of </w:t>
                                    </w:r>
                                    <w:r w:rsidR="00C00537">
                                      <w:rPr>
                                        <w:rFonts w:ascii="Arial" w:hAnsi="Arial" w:cs="Arial"/>
                                        <w:sz w:val="24"/>
                                        <w:szCs w:val="24"/>
                                      </w:rPr>
                                      <w:t xml:space="preserve">the nuclear </w:t>
                                    </w:r>
                                    <w:r w:rsidRPr="000F30FB">
                                      <w:rPr>
                                        <w:rFonts w:ascii="Arial" w:hAnsi="Arial" w:cs="Arial"/>
                                        <w:sz w:val="24"/>
                                        <w:szCs w:val="24"/>
                                      </w:rPr>
                                      <w:t>regulators through the different stages of regulation at nuclear power stations is available here:</w:t>
                                    </w:r>
                                  </w:p>
                                  <w:p w14:paraId="4CC3C09C" w14:textId="0CC0FAAA" w:rsidR="000F30FB" w:rsidRPr="000F30FB" w:rsidRDefault="003B0E7C" w:rsidP="00982F36">
                                    <w:pPr>
                                      <w:pStyle w:val="Header"/>
                                      <w:tabs>
                                        <w:tab w:val="clear" w:pos="4513"/>
                                        <w:tab w:val="clear" w:pos="9026"/>
                                      </w:tabs>
                                      <w:spacing w:after="160" w:line="259" w:lineRule="auto"/>
                                      <w:rPr>
                                        <w:rFonts w:ascii="Arial" w:hAnsi="Arial" w:cs="Arial"/>
                                        <w:sz w:val="24"/>
                                        <w:szCs w:val="24"/>
                                      </w:rPr>
                                    </w:pPr>
                                    <w:hyperlink w:history="1">
                                      <w:r w:rsidR="000F30FB" w:rsidRPr="000F30FB">
                                        <w:rPr>
                                          <w:rStyle w:val="Hyperlink"/>
                                          <w:rFonts w:ascii="Arial" w:hAnsi="Arial" w:cs="Arial"/>
                                          <w:sz w:val="24"/>
                                          <w:szCs w:val="24"/>
                                        </w:rPr>
                                        <w:t>Nuclear sites: environmental regulation - GOV.UK (www.gov.uk)</w:t>
                                      </w:r>
                                    </w:hyperlink>
                                  </w:p>
                                  <w:p w14:paraId="51ADA718" w14:textId="77777777" w:rsidR="00982F36" w:rsidRPr="000F30FB" w:rsidRDefault="003B0E7C" w:rsidP="00982F36">
                                    <w:pPr>
                                      <w:pStyle w:val="Header"/>
                                      <w:tabs>
                                        <w:tab w:val="clear" w:pos="4513"/>
                                        <w:tab w:val="clear" w:pos="9026"/>
                                      </w:tabs>
                                      <w:spacing w:after="160" w:line="259" w:lineRule="auto"/>
                                      <w:rPr>
                                        <w:rFonts w:ascii="Arial" w:hAnsi="Arial" w:cs="Arial"/>
                                        <w:sz w:val="24"/>
                                        <w:szCs w:val="24"/>
                                      </w:rPr>
                                    </w:pPr>
                                    <w:hyperlink r:id="rId12" w:history="1">
                                      <w:r w:rsidR="00982F36" w:rsidRPr="000F30FB">
                                        <w:rPr>
                                          <w:rStyle w:val="Hyperlink"/>
                                          <w:rFonts w:ascii="Arial" w:hAnsi="Arial" w:cs="Arial"/>
                                          <w:sz w:val="24"/>
                                          <w:szCs w:val="24"/>
                                        </w:rPr>
                                        <w:t>Sizewell: nuclear regulation - GOV.UK (www.gov.uk)</w:t>
                                      </w:r>
                                    </w:hyperlink>
                                  </w:p>
                                  <w:p w14:paraId="0DF02B7F" w14:textId="77777777" w:rsidR="00982F36" w:rsidRPr="000F30FB" w:rsidRDefault="003B0E7C" w:rsidP="00982F36">
                                    <w:pPr>
                                      <w:pStyle w:val="Header"/>
                                      <w:tabs>
                                        <w:tab w:val="clear" w:pos="4513"/>
                                        <w:tab w:val="clear" w:pos="9026"/>
                                      </w:tabs>
                                      <w:spacing w:after="160" w:line="259" w:lineRule="auto"/>
                                      <w:rPr>
                                        <w:rFonts w:ascii="Arial" w:hAnsi="Arial" w:cs="Arial"/>
                                        <w:sz w:val="24"/>
                                        <w:szCs w:val="24"/>
                                      </w:rPr>
                                    </w:pPr>
                                    <w:hyperlink r:id="rId13" w:history="1">
                                      <w:r w:rsidR="00982F36" w:rsidRPr="000F30FB">
                                        <w:rPr>
                                          <w:rStyle w:val="Hyperlink"/>
                                          <w:rFonts w:ascii="Arial" w:hAnsi="Arial" w:cs="Arial"/>
                                          <w:sz w:val="24"/>
                                          <w:szCs w:val="24"/>
                                        </w:rPr>
                                        <w:t>Hinkley Point: nuclear regulation - GOV.UK (www.gov.uk)</w:t>
                                      </w:r>
                                    </w:hyperlink>
                                  </w:p>
                                </w:sdtContent>
                              </w:sdt>
                              <w:p w14:paraId="063D4549" w14:textId="1FC01FF8" w:rsidR="00804726" w:rsidRDefault="003B0E7C" w:rsidP="00AC69D7">
                                <w:pPr>
                                  <w:pStyle w:val="Header"/>
                                  <w:tabs>
                                    <w:tab w:val="clear" w:pos="4513"/>
                                    <w:tab w:val="clear" w:pos="9026"/>
                                  </w:tabs>
                                  <w:spacing w:after="160" w:line="259" w:lineRule="auto"/>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518F2C" id="_x0000_t202" coordsize="21600,21600" o:spt="202" path="m,l,21600r21600,l21600,xe">
                <v:stroke joinstyle="miter"/>
                <v:path gradientshapeok="t" o:connecttype="rect"/>
              </v:shapetype>
              <v:shape id="Text Box 2" o:spid="_x0000_s1026" type="#_x0000_t202" style="position:absolute;margin-left:-7.55pt;margin-top:6.4pt;width:320.2pt;height:402.95pt;z-index:25166028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" filled="f" stroked="f">
                <v:stroke joinstyle="round"/>
                <v:textbox>
                  <w:txbxContent>
                    <w:bookmarkStart w:id="1" w:name="_Hlk124432508" w:displacedByCustomXml="next"/>
                    <w:bookmarkEnd w:id="1" w:displacedByCustomXml="next"/>
                    <w:sdt>
                      <w:sdtPr>
                        <w:rPr>
                          <w:rFonts w:ascii="Arial" w:hAnsi="Arial" w:cs="Arial"/>
                          <w:sz w:val="24"/>
                          <w:szCs w:val="24"/>
                        </w:rPr>
                        <w:id w:val="-1702707234"/>
                        <w:placeholder>
                          <w:docPart w:val="DefaultPlaceholder_-1854013440"/>
                        </w:placeholder>
                      </w:sdtPr>
                      <w:sdtEndPr>
                        <w:rPr>
                          <w:rFonts w:asciiTheme="minorHAnsi" w:hAnsiTheme="minorHAnsi" w:cstheme="minorBidi"/>
                          <w:sz w:val="22"/>
                          <w:szCs w:val="22"/>
                        </w:rPr>
                      </w:sdtEndPr>
                      <w:sdtContent>
                        <w:p w14:paraId="1E2C03F2" w14:textId="5B8B0F02" w:rsidR="00481DE9" w:rsidRDefault="00982F36" w:rsidP="00481DE9">
                          <w:pPr>
                            <w:rPr>
                              <w:rFonts w:ascii="Arial" w:hAnsi="Arial" w:cs="Arial"/>
                            </w:rPr>
                          </w:pPr>
                          <w:r w:rsidRPr="00FB03C1">
                            <w:rPr>
                              <w:rFonts w:ascii="Arial" w:hAnsi="Arial" w:cs="Arial"/>
                              <w:noProof/>
                              <w:sz w:val="24"/>
                              <w:szCs w:val="24"/>
                            </w:rPr>
                            <w:drawing>
                              <wp:inline distT="0" distB="0" distL="0" distR="0" wp14:anchorId="00CBA868" wp14:editId="6615D452">
                                <wp:extent cx="3874770" cy="27609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74770" cy="2760980"/>
                                        </a:xfrm>
                                        <a:prstGeom prst="rect">
                                          <a:avLst/>
                                        </a:prstGeom>
                                      </pic:spPr>
                                    </pic:pic>
                                  </a:graphicData>
                                </a:graphic>
                              </wp:inline>
                            </w:drawing>
                          </w:r>
                        </w:p>
                        <w:sdt>
                          <w:sdtPr>
                            <w:rPr>
                              <w:rFonts w:ascii="Arial" w:hAnsi="Arial" w:cs="Arial"/>
                              <w:sz w:val="24"/>
                              <w:szCs w:val="24"/>
                            </w:rPr>
                            <w:id w:val="174306957"/>
                            <w:placeholder>
                              <w:docPart w:val="B2C8D65A644349AE92D172380E83B1EC"/>
                            </w:placeholder>
                          </w:sdtPr>
                          <w:sdtEndPr/>
                          <w:sdtContent>
                            <w:p w14:paraId="7EB0B4C9" w14:textId="2441C20F" w:rsidR="00982F36" w:rsidRPr="000F30FB" w:rsidRDefault="003B0E7C" w:rsidP="00982F36">
                              <w:pPr>
                                <w:rPr>
                                  <w:rFonts w:ascii="Arial" w:hAnsi="Arial" w:cs="Arial"/>
                                  <w:sz w:val="24"/>
                                  <w:szCs w:val="24"/>
                                </w:rPr>
                              </w:pPr>
                              <w:sdt>
                                <w:sdtPr>
                                  <w:rPr>
                                    <w:rFonts w:ascii="Arial" w:hAnsi="Arial" w:cs="Arial"/>
                                    <w:sz w:val="24"/>
                                    <w:szCs w:val="24"/>
                                  </w:rPr>
                                  <w:id w:val="-1593547414"/>
                                  <w:showingPlcHdr/>
                                </w:sdtPr>
                                <w:sdtEndPr/>
                                <w:sdtContent>
                                  <w:r w:rsidR="00982F36" w:rsidRPr="000F30FB">
                                    <w:rPr>
                                      <w:rFonts w:ascii="Arial" w:hAnsi="Arial" w:cs="Arial"/>
                                      <w:sz w:val="24"/>
                                      <w:szCs w:val="24"/>
                                    </w:rPr>
                                    <w:t xml:space="preserve">     </w:t>
                                  </w:r>
                                </w:sdtContent>
                              </w:sdt>
                            </w:p>
                            <w:p w14:paraId="178B2F98" w14:textId="21C4E250" w:rsidR="00982F36" w:rsidRPr="000F30FB" w:rsidRDefault="00982F36" w:rsidP="00982F36">
                              <w:pPr>
                                <w:pStyle w:val="Header"/>
                                <w:tabs>
                                  <w:tab w:val="clear" w:pos="4513"/>
                                  <w:tab w:val="clear" w:pos="9026"/>
                                </w:tabs>
                                <w:spacing w:after="160" w:line="259" w:lineRule="auto"/>
                                <w:rPr>
                                  <w:rFonts w:ascii="Arial" w:hAnsi="Arial" w:cs="Arial"/>
                                  <w:sz w:val="24"/>
                                  <w:szCs w:val="24"/>
                                </w:rPr>
                              </w:pPr>
                              <w:r w:rsidRPr="000F30FB">
                                <w:rPr>
                                  <w:rFonts w:ascii="Arial" w:hAnsi="Arial" w:cs="Arial"/>
                                  <w:sz w:val="24"/>
                                  <w:szCs w:val="24"/>
                                </w:rPr>
                                <w:t xml:space="preserve">Further information on the role of </w:t>
                              </w:r>
                              <w:r w:rsidR="00C00537">
                                <w:rPr>
                                  <w:rFonts w:ascii="Arial" w:hAnsi="Arial" w:cs="Arial"/>
                                  <w:sz w:val="24"/>
                                  <w:szCs w:val="24"/>
                                </w:rPr>
                                <w:t xml:space="preserve">the nuclear </w:t>
                              </w:r>
                              <w:r w:rsidRPr="000F30FB">
                                <w:rPr>
                                  <w:rFonts w:ascii="Arial" w:hAnsi="Arial" w:cs="Arial"/>
                                  <w:sz w:val="24"/>
                                  <w:szCs w:val="24"/>
                                </w:rPr>
                                <w:t>regulators through the different stages of regulation at nuclear power stations is available here:</w:t>
                              </w:r>
                            </w:p>
                            <w:p w14:paraId="4CC3C09C" w14:textId="0CC0FAAA" w:rsidR="000F30FB" w:rsidRPr="000F30FB" w:rsidRDefault="003B0E7C" w:rsidP="00982F36">
                              <w:pPr>
                                <w:pStyle w:val="Header"/>
                                <w:tabs>
                                  <w:tab w:val="clear" w:pos="4513"/>
                                  <w:tab w:val="clear" w:pos="9026"/>
                                </w:tabs>
                                <w:spacing w:after="160" w:line="259" w:lineRule="auto"/>
                                <w:rPr>
                                  <w:rFonts w:ascii="Arial" w:hAnsi="Arial" w:cs="Arial"/>
                                  <w:sz w:val="24"/>
                                  <w:szCs w:val="24"/>
                                </w:rPr>
                              </w:pPr>
                              <w:hyperlink w:history="1">
                                <w:r w:rsidR="000F30FB" w:rsidRPr="000F30FB">
                                  <w:rPr>
                                    <w:rStyle w:val="Hyperlink"/>
                                    <w:rFonts w:ascii="Arial" w:hAnsi="Arial" w:cs="Arial"/>
                                    <w:sz w:val="24"/>
                                    <w:szCs w:val="24"/>
                                  </w:rPr>
                                  <w:t>Nuclear sites: environmental regulation - GOV.UK (www.gov.uk)</w:t>
                                </w:r>
                              </w:hyperlink>
                            </w:p>
                            <w:p w14:paraId="51ADA718" w14:textId="77777777" w:rsidR="00982F36" w:rsidRPr="000F30FB" w:rsidRDefault="003B0E7C" w:rsidP="00982F36">
                              <w:pPr>
                                <w:pStyle w:val="Header"/>
                                <w:tabs>
                                  <w:tab w:val="clear" w:pos="4513"/>
                                  <w:tab w:val="clear" w:pos="9026"/>
                                </w:tabs>
                                <w:spacing w:after="160" w:line="259" w:lineRule="auto"/>
                                <w:rPr>
                                  <w:rFonts w:ascii="Arial" w:hAnsi="Arial" w:cs="Arial"/>
                                  <w:sz w:val="24"/>
                                  <w:szCs w:val="24"/>
                                </w:rPr>
                              </w:pPr>
                              <w:hyperlink r:id="rId14" w:history="1">
                                <w:r w:rsidR="00982F36" w:rsidRPr="000F30FB">
                                  <w:rPr>
                                    <w:rStyle w:val="Hyperlink"/>
                                    <w:rFonts w:ascii="Arial" w:hAnsi="Arial" w:cs="Arial"/>
                                    <w:sz w:val="24"/>
                                    <w:szCs w:val="24"/>
                                  </w:rPr>
                                  <w:t>Sizewell: nuclear regulation - GOV.UK (www.gov.uk)</w:t>
                                </w:r>
                              </w:hyperlink>
                            </w:p>
                            <w:p w14:paraId="0DF02B7F" w14:textId="77777777" w:rsidR="00982F36" w:rsidRPr="000F30FB" w:rsidRDefault="003B0E7C" w:rsidP="00982F36">
                              <w:pPr>
                                <w:pStyle w:val="Header"/>
                                <w:tabs>
                                  <w:tab w:val="clear" w:pos="4513"/>
                                  <w:tab w:val="clear" w:pos="9026"/>
                                </w:tabs>
                                <w:spacing w:after="160" w:line="259" w:lineRule="auto"/>
                                <w:rPr>
                                  <w:rFonts w:ascii="Arial" w:hAnsi="Arial" w:cs="Arial"/>
                                  <w:sz w:val="24"/>
                                  <w:szCs w:val="24"/>
                                </w:rPr>
                              </w:pPr>
                              <w:hyperlink r:id="rId15" w:history="1">
                                <w:r w:rsidR="00982F36" w:rsidRPr="000F30FB">
                                  <w:rPr>
                                    <w:rStyle w:val="Hyperlink"/>
                                    <w:rFonts w:ascii="Arial" w:hAnsi="Arial" w:cs="Arial"/>
                                    <w:sz w:val="24"/>
                                    <w:szCs w:val="24"/>
                                  </w:rPr>
                                  <w:t>Hinkley Point: nuclear regulation - GOV.UK (www.gov.uk)</w:t>
                                </w:r>
                              </w:hyperlink>
                            </w:p>
                          </w:sdtContent>
                        </w:sdt>
                        <w:p w14:paraId="063D4549" w14:textId="1FC01FF8" w:rsidR="00804726" w:rsidRDefault="003B0E7C" w:rsidP="00AC69D7">
                          <w:pPr>
                            <w:pStyle w:val="Header"/>
                            <w:tabs>
                              <w:tab w:val="clear" w:pos="4513"/>
                              <w:tab w:val="clear" w:pos="9026"/>
                            </w:tabs>
                            <w:spacing w:after="160" w:line="259" w:lineRule="auto"/>
                          </w:pPr>
                        </w:p>
                      </w:sdtContent>
                    </w:sdt>
                  </w:txbxContent>
                </v:textbox>
                <w10:wrap anchorx="margin"/>
              </v:shape>
            </w:pict>
          </mc:Fallback>
        </mc:AlternateContent>
      </w:r>
    </w:p>
    <w:p w14:paraId="39487635" w14:textId="10E363D3" w:rsidR="00804726" w:rsidRDefault="00804726" w:rsidP="00804726"/>
    <w:p w14:paraId="7E794FB8" w14:textId="1E3C25E5" w:rsidR="00804726" w:rsidRDefault="00804726" w:rsidP="00804726"/>
    <w:p w14:paraId="048684BB" w14:textId="379EB8CD" w:rsidR="00804726" w:rsidRDefault="00804726" w:rsidP="00804726"/>
    <w:p w14:paraId="5F245328" w14:textId="0F9718B3" w:rsidR="00804726" w:rsidRDefault="00804726" w:rsidP="00804726"/>
    <w:p w14:paraId="329B4579" w14:textId="09C50083" w:rsidR="00804726" w:rsidRDefault="00804726" w:rsidP="00804726"/>
    <w:p w14:paraId="65B154FD" w14:textId="5F165EFA" w:rsidR="00804726" w:rsidRDefault="00804726" w:rsidP="00804726"/>
    <w:p w14:paraId="78467A54" w14:textId="77777777" w:rsidR="00804726" w:rsidRDefault="00804726" w:rsidP="00804726"/>
    <w:p w14:paraId="080B2EB1" w14:textId="300AEF2E" w:rsidR="00804726" w:rsidRDefault="00804726" w:rsidP="00804726"/>
    <w:p w14:paraId="2E867800" w14:textId="77B66BFE" w:rsidR="00804726" w:rsidRDefault="00804726" w:rsidP="00804726"/>
    <w:p w14:paraId="2C59E0DE" w14:textId="0F146637" w:rsidR="00804726" w:rsidRDefault="00804726" w:rsidP="00804726"/>
    <w:p w14:paraId="1CA1FCFC" w14:textId="0D732172" w:rsidR="00804726" w:rsidRDefault="00804726" w:rsidP="00804726"/>
    <w:p w14:paraId="14D6DA59" w14:textId="11834A32" w:rsidR="00804726" w:rsidRDefault="00804726" w:rsidP="00804726"/>
    <w:p w14:paraId="74C22D0A" w14:textId="5846C068" w:rsidR="00804726" w:rsidRDefault="00804726" w:rsidP="00804726"/>
    <w:p w14:paraId="2D5045A7" w14:textId="7B8CD269" w:rsidR="00804726" w:rsidRDefault="00804726" w:rsidP="00804726"/>
    <w:p w14:paraId="6470EF91" w14:textId="5BA37D64" w:rsidR="00804726" w:rsidRDefault="00804726" w:rsidP="00804726"/>
    <w:p w14:paraId="2A0E5EDD" w14:textId="6080E0AD" w:rsidR="00804726" w:rsidRPr="00804726" w:rsidRDefault="00804726" w:rsidP="00804726"/>
    <w:p w14:paraId="774DF55E" w14:textId="01BFEB31" w:rsidR="00804726" w:rsidRDefault="006905FD" w:rsidP="006905FD">
      <w:pPr>
        <w:pStyle w:val="Heading1"/>
      </w:pPr>
      <w:r>
        <w:t xml:space="preserve">    </w:t>
      </w:r>
      <w:r w:rsidR="00CA513C">
        <w:t>The team</w:t>
      </w:r>
    </w:p>
    <w:p w14:paraId="3B53C149" w14:textId="31CA041F" w:rsidR="00804726" w:rsidRDefault="006905FD" w:rsidP="00804726">
      <w:r w:rsidRPr="00804726">
        <w:rPr>
          <w:rFonts w:ascii="Arial" w:hAnsi="Arial" w:cs="Arial"/>
          <w:noProof/>
          <w:sz w:val="24"/>
          <w:szCs w:val="24"/>
        </w:rPr>
        <mc:AlternateContent>
          <mc:Choice Requires="wps">
            <w:drawing>
              <wp:anchor distT="45720" distB="45720" distL="114300" distR="114300" simplePos="0" relativeHeight="251664383" behindDoc="0" locked="0" layoutInCell="1" allowOverlap="1" wp14:anchorId="5EDF9D6E" wp14:editId="7395653D">
                <wp:simplePos x="0" y="0"/>
                <wp:positionH relativeFrom="margin">
                  <wp:posOffset>4926330</wp:posOffset>
                </wp:positionH>
                <wp:positionV relativeFrom="paragraph">
                  <wp:posOffset>13022</wp:posOffset>
                </wp:positionV>
                <wp:extent cx="4299044" cy="2019272"/>
                <wp:effectExtent l="0" t="0" r="0" b="6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9044" cy="2019272"/>
                        </a:xfrm>
                        <a:prstGeom prst="rect">
                          <a:avLst/>
                        </a:prstGeom>
                        <a:noFill/>
                        <a:ln w="9525">
                          <a:noFill/>
                          <a:miter lim="800000"/>
                          <a:headEnd/>
                          <a:tailEnd/>
                        </a:ln>
                      </wps:spPr>
                      <wps:txbx>
                        <w:txbxContent>
                          <w:sdt>
                            <w:sdtPr>
                              <w:rPr>
                                <w:rFonts w:ascii="Arial" w:hAnsi="Arial" w:cs="Arial"/>
                              </w:rPr>
                              <w:id w:val="-1283415685"/>
                            </w:sdtPr>
                            <w:sdtEndPr/>
                            <w:sdtContent>
                              <w:sdt>
                                <w:sdtPr>
                                  <w:rPr>
                                    <w:rFonts w:ascii="Arial" w:hAnsi="Arial" w:cs="Arial"/>
                                  </w:rPr>
                                  <w:id w:val="1350826999"/>
                                </w:sdtPr>
                                <w:sdtEndPr>
                                  <w:rPr>
                                    <w:rFonts w:asciiTheme="minorHAnsi" w:hAnsiTheme="minorHAnsi" w:cstheme="minorBidi"/>
                                  </w:rPr>
                                </w:sdtEndPr>
                                <w:sdtContent>
                                  <w:p w14:paraId="49D3711B" w14:textId="6AF73A4A" w:rsidR="0072343D" w:rsidRDefault="0072343D" w:rsidP="0072343D">
                                    <w:pPr>
                                      <w:spacing w:before="120" w:after="120" w:line="288" w:lineRule="auto"/>
                                      <w:rPr>
                                        <w:rFonts w:ascii="Arial" w:hAnsi="Arial" w:cs="Arial"/>
                                      </w:rPr>
                                    </w:pPr>
                                    <w:r>
                                      <w:rPr>
                                        <w:rFonts w:ascii="Arial" w:hAnsi="Arial" w:cs="Arial"/>
                                      </w:rPr>
                                      <w:t xml:space="preserve">The Nuclear New Build </w:t>
                                    </w:r>
                                    <w:r w:rsidR="00C00537">
                                      <w:rPr>
                                        <w:rFonts w:ascii="Arial" w:hAnsi="Arial" w:cs="Arial"/>
                                      </w:rPr>
                                      <w:t xml:space="preserve">(NNB) </w:t>
                                    </w:r>
                                    <w:r>
                                      <w:rPr>
                                        <w:rFonts w:ascii="Arial" w:hAnsi="Arial" w:cs="Arial"/>
                                      </w:rPr>
                                      <w:t xml:space="preserve">Programme Team is currently made up of </w:t>
                                    </w:r>
                                    <w:r w:rsidR="00D36F76">
                                      <w:rPr>
                                        <w:rFonts w:ascii="Arial" w:hAnsi="Arial" w:cs="Arial"/>
                                      </w:rPr>
                                      <w:t>11</w:t>
                                    </w:r>
                                    <w:r>
                                      <w:rPr>
                                        <w:rFonts w:ascii="Arial" w:hAnsi="Arial" w:cs="Arial"/>
                                      </w:rPr>
                                      <w:t xml:space="preserve"> members of staff</w:t>
                                    </w:r>
                                    <w:r w:rsidR="00C00537">
                                      <w:rPr>
                                        <w:rFonts w:ascii="Arial" w:hAnsi="Arial" w:cs="Arial"/>
                                      </w:rPr>
                                      <w:t>.</w:t>
                                    </w:r>
                                  </w:p>
                                  <w:p w14:paraId="058EC80B" w14:textId="362155AE" w:rsidR="0072343D" w:rsidRDefault="0072343D" w:rsidP="0072343D">
                                    <w:pPr>
                                      <w:spacing w:before="120" w:after="120" w:line="288" w:lineRule="auto"/>
                                      <w:rPr>
                                        <w:rFonts w:ascii="Arial" w:hAnsi="Arial" w:cs="Arial"/>
                                      </w:rPr>
                                    </w:pPr>
                                    <w:r>
                                      <w:rPr>
                                        <w:rFonts w:ascii="Arial" w:hAnsi="Arial" w:cs="Arial"/>
                                      </w:rPr>
                                      <w:t xml:space="preserve">We are a dispersed </w:t>
                                    </w:r>
                                    <w:r w:rsidR="006A06D4">
                                      <w:rPr>
                                        <w:rFonts w:ascii="Arial" w:hAnsi="Arial" w:cs="Arial"/>
                                      </w:rPr>
                                      <w:t xml:space="preserve">but supportive </w:t>
                                    </w:r>
                                    <w:r>
                                      <w:rPr>
                                        <w:rFonts w:ascii="Arial" w:hAnsi="Arial" w:cs="Arial"/>
                                      </w:rPr>
                                      <w:t>team</w:t>
                                    </w:r>
                                    <w:r w:rsidR="006A06D4">
                                      <w:rPr>
                                        <w:rFonts w:ascii="Arial" w:hAnsi="Arial" w:cs="Arial"/>
                                      </w:rPr>
                                      <w:t xml:space="preserve">. We </w:t>
                                    </w:r>
                                    <w:r>
                                      <w:rPr>
                                        <w:rFonts w:ascii="Arial" w:hAnsi="Arial" w:cs="Arial"/>
                                      </w:rPr>
                                      <w:t>work closely</w:t>
                                    </w:r>
                                    <w:r w:rsidR="006A06D4">
                                      <w:rPr>
                                        <w:rFonts w:ascii="Arial" w:hAnsi="Arial" w:cs="Arial"/>
                                      </w:rPr>
                                      <w:t xml:space="preserve"> with each other</w:t>
                                    </w:r>
                                    <w:r>
                                      <w:rPr>
                                        <w:rFonts w:ascii="Arial" w:hAnsi="Arial" w:cs="Arial"/>
                                      </w:rPr>
                                      <w:t xml:space="preserve"> and keep in regular contact using MS Teams calls. </w:t>
                                    </w:r>
                                  </w:p>
                                  <w:p w14:paraId="519CF568" w14:textId="694757A2" w:rsidR="0072343D" w:rsidRDefault="0072343D" w:rsidP="0072343D">
                                    <w:pPr>
                                      <w:spacing w:before="120" w:after="120" w:line="288" w:lineRule="auto"/>
                                    </w:pPr>
                                    <w:r>
                                      <w:rPr>
                                        <w:rFonts w:ascii="Arial" w:hAnsi="Arial" w:cs="Arial"/>
                                      </w:rPr>
                                      <w:t xml:space="preserve">We work closely with a </w:t>
                                    </w:r>
                                    <w:r w:rsidR="006A06D4">
                                      <w:rPr>
                                        <w:rFonts w:ascii="Arial" w:hAnsi="Arial" w:cs="Arial"/>
                                      </w:rPr>
                                      <w:t xml:space="preserve">wide </w:t>
                                    </w:r>
                                    <w:r>
                                      <w:rPr>
                                        <w:rFonts w:ascii="Arial" w:hAnsi="Arial" w:cs="Arial"/>
                                      </w:rPr>
                                      <w:t xml:space="preserve">range of other teams in the organisation, both nationally and in local Area teams. </w:t>
                                    </w:r>
                                  </w:p>
                                </w:sdtContent>
                              </w:sdt>
                              <w:p w14:paraId="576819AD" w14:textId="0D7F8574" w:rsidR="00804726" w:rsidRPr="00AC69D7" w:rsidRDefault="003B0E7C" w:rsidP="00AC69D7">
                                <w:pPr>
                                  <w:rPr>
                                    <w:rFonts w:ascii="Arial" w:hAnsi="Arial" w:cs="Arial"/>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F9D6E" id="_x0000_s1027" type="#_x0000_t202" style="position:absolute;margin-left:387.9pt;margin-top:1.05pt;width:338.5pt;height:159pt;z-index:2516643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" filled="f" stroked="f">
                <v:textbox>
                  <w:txbxContent>
                    <w:sdt>
                      <w:sdtPr>
                        <w:rPr>
                          <w:rFonts w:ascii="Arial" w:hAnsi="Arial" w:cs="Arial"/>
                        </w:rPr>
                        <w:id w:val="-1283415685"/>
                      </w:sdtPr>
                      <w:sdtEndPr/>
                      <w:sdtContent>
                        <w:sdt>
                          <w:sdtPr>
                            <w:rPr>
                              <w:rFonts w:ascii="Arial" w:hAnsi="Arial" w:cs="Arial"/>
                            </w:rPr>
                            <w:id w:val="1350826999"/>
                          </w:sdtPr>
                          <w:sdtEndPr>
                            <w:rPr>
                              <w:rFonts w:asciiTheme="minorHAnsi" w:hAnsiTheme="minorHAnsi" w:cstheme="minorBidi"/>
                            </w:rPr>
                          </w:sdtEndPr>
                          <w:sdtContent>
                            <w:p w14:paraId="49D3711B" w14:textId="6AF73A4A" w:rsidR="0072343D" w:rsidRDefault="0072343D" w:rsidP="0072343D">
                              <w:pPr>
                                <w:spacing w:before="120" w:after="120" w:line="288" w:lineRule="auto"/>
                                <w:rPr>
                                  <w:rFonts w:ascii="Arial" w:hAnsi="Arial" w:cs="Arial"/>
                                </w:rPr>
                              </w:pPr>
                              <w:r>
                                <w:rPr>
                                  <w:rFonts w:ascii="Arial" w:hAnsi="Arial" w:cs="Arial"/>
                                </w:rPr>
                                <w:t xml:space="preserve">The Nuclear New Build </w:t>
                              </w:r>
                              <w:r w:rsidR="00C00537">
                                <w:rPr>
                                  <w:rFonts w:ascii="Arial" w:hAnsi="Arial" w:cs="Arial"/>
                                </w:rPr>
                                <w:t xml:space="preserve">(NNB) </w:t>
                              </w:r>
                              <w:r>
                                <w:rPr>
                                  <w:rFonts w:ascii="Arial" w:hAnsi="Arial" w:cs="Arial"/>
                                </w:rPr>
                                <w:t xml:space="preserve">Programme Team is currently made up of </w:t>
                              </w:r>
                              <w:r w:rsidR="00D36F76">
                                <w:rPr>
                                  <w:rFonts w:ascii="Arial" w:hAnsi="Arial" w:cs="Arial"/>
                                </w:rPr>
                                <w:t>11</w:t>
                              </w:r>
                              <w:r>
                                <w:rPr>
                                  <w:rFonts w:ascii="Arial" w:hAnsi="Arial" w:cs="Arial"/>
                                </w:rPr>
                                <w:t xml:space="preserve"> members of staff</w:t>
                              </w:r>
                              <w:r w:rsidR="00C00537">
                                <w:rPr>
                                  <w:rFonts w:ascii="Arial" w:hAnsi="Arial" w:cs="Arial"/>
                                </w:rPr>
                                <w:t>.</w:t>
                              </w:r>
                            </w:p>
                            <w:p w14:paraId="058EC80B" w14:textId="362155AE" w:rsidR="0072343D" w:rsidRDefault="0072343D" w:rsidP="0072343D">
                              <w:pPr>
                                <w:spacing w:before="120" w:after="120" w:line="288" w:lineRule="auto"/>
                                <w:rPr>
                                  <w:rFonts w:ascii="Arial" w:hAnsi="Arial" w:cs="Arial"/>
                                </w:rPr>
                              </w:pPr>
                              <w:r>
                                <w:rPr>
                                  <w:rFonts w:ascii="Arial" w:hAnsi="Arial" w:cs="Arial"/>
                                </w:rPr>
                                <w:t xml:space="preserve">We are a dispersed </w:t>
                              </w:r>
                              <w:r w:rsidR="006A06D4">
                                <w:rPr>
                                  <w:rFonts w:ascii="Arial" w:hAnsi="Arial" w:cs="Arial"/>
                                </w:rPr>
                                <w:t xml:space="preserve">but supportive </w:t>
                              </w:r>
                              <w:r>
                                <w:rPr>
                                  <w:rFonts w:ascii="Arial" w:hAnsi="Arial" w:cs="Arial"/>
                                </w:rPr>
                                <w:t>team</w:t>
                              </w:r>
                              <w:r w:rsidR="006A06D4">
                                <w:rPr>
                                  <w:rFonts w:ascii="Arial" w:hAnsi="Arial" w:cs="Arial"/>
                                </w:rPr>
                                <w:t xml:space="preserve">. We </w:t>
                              </w:r>
                              <w:r>
                                <w:rPr>
                                  <w:rFonts w:ascii="Arial" w:hAnsi="Arial" w:cs="Arial"/>
                                </w:rPr>
                                <w:t>work closely</w:t>
                              </w:r>
                              <w:r w:rsidR="006A06D4">
                                <w:rPr>
                                  <w:rFonts w:ascii="Arial" w:hAnsi="Arial" w:cs="Arial"/>
                                </w:rPr>
                                <w:t xml:space="preserve"> with each other</w:t>
                              </w:r>
                              <w:r>
                                <w:rPr>
                                  <w:rFonts w:ascii="Arial" w:hAnsi="Arial" w:cs="Arial"/>
                                </w:rPr>
                                <w:t xml:space="preserve"> and keep in regular contact using MS Teams calls. </w:t>
                              </w:r>
                            </w:p>
                            <w:p w14:paraId="519CF568" w14:textId="694757A2" w:rsidR="0072343D" w:rsidRDefault="0072343D" w:rsidP="0072343D">
                              <w:pPr>
                                <w:spacing w:before="120" w:after="120" w:line="288" w:lineRule="auto"/>
                              </w:pPr>
                              <w:r>
                                <w:rPr>
                                  <w:rFonts w:ascii="Arial" w:hAnsi="Arial" w:cs="Arial"/>
                                </w:rPr>
                                <w:t xml:space="preserve">We work closely with a </w:t>
                              </w:r>
                              <w:r w:rsidR="006A06D4">
                                <w:rPr>
                                  <w:rFonts w:ascii="Arial" w:hAnsi="Arial" w:cs="Arial"/>
                                </w:rPr>
                                <w:t xml:space="preserve">wide </w:t>
                              </w:r>
                              <w:r>
                                <w:rPr>
                                  <w:rFonts w:ascii="Arial" w:hAnsi="Arial" w:cs="Arial"/>
                                </w:rPr>
                                <w:t xml:space="preserve">range of other teams in the organisation, both nationally and in local Area teams. </w:t>
                              </w:r>
                            </w:p>
                          </w:sdtContent>
                        </w:sdt>
                        <w:p w14:paraId="576819AD" w14:textId="0D7F8574" w:rsidR="00804726" w:rsidRPr="00AC69D7" w:rsidRDefault="003B0E7C" w:rsidP="00AC69D7">
                          <w:pPr>
                            <w:rPr>
                              <w:rFonts w:ascii="Arial" w:hAnsi="Arial" w:cs="Arial"/>
                            </w:rPr>
                          </w:pPr>
                        </w:p>
                      </w:sdtContent>
                    </w:sdt>
                  </w:txbxContent>
                </v:textbox>
                <w10:wrap anchorx="margin"/>
              </v:shape>
            </w:pict>
          </mc:Fallback>
        </mc:AlternateContent>
      </w:r>
    </w:p>
    <w:p w14:paraId="6048D0A4" w14:textId="5438BF0F" w:rsidR="00804726" w:rsidRDefault="00804726" w:rsidP="00804726"/>
    <w:p w14:paraId="12848DB1" w14:textId="61B4D4DE" w:rsidR="00804726" w:rsidRDefault="00804726" w:rsidP="00804726"/>
    <w:p w14:paraId="6317B8F5" w14:textId="354C9D57" w:rsidR="00804726" w:rsidRDefault="00804726" w:rsidP="00804726"/>
    <w:p w14:paraId="70B56741" w14:textId="0C731F10" w:rsidR="00804726" w:rsidRDefault="00804726" w:rsidP="00804726"/>
    <w:p w14:paraId="125B20B3" w14:textId="4D022EBF" w:rsidR="00804726" w:rsidRDefault="00804726" w:rsidP="00804726"/>
    <w:p w14:paraId="67C8264F" w14:textId="21B0C871" w:rsidR="00804726" w:rsidRDefault="00804726" w:rsidP="00804726"/>
    <w:p w14:paraId="386A3A6D" w14:textId="64B2EE18" w:rsidR="00804726" w:rsidRPr="00804726" w:rsidRDefault="00804726" w:rsidP="00804726"/>
    <w:p w14:paraId="4F5124CB" w14:textId="48C973A7" w:rsidR="00EF6A68" w:rsidRDefault="00EA3EF0" w:rsidP="00804726">
      <w:pPr>
        <w:pStyle w:val="Heading1"/>
      </w:pPr>
      <w:r w:rsidRPr="00804726">
        <w:rPr>
          <w:noProof/>
          <w:sz w:val="24"/>
          <w:szCs w:val="24"/>
        </w:rPr>
        <mc:AlternateContent>
          <mc:Choice Requires="wps">
            <w:drawing>
              <wp:anchor distT="45720" distB="45720" distL="114300" distR="114300" simplePos="0" relativeHeight="251672575" behindDoc="0" locked="0" layoutInCell="1" allowOverlap="1" wp14:anchorId="75391EE0" wp14:editId="7296EC7B">
                <wp:simplePos x="0" y="0"/>
                <wp:positionH relativeFrom="margin">
                  <wp:posOffset>5003800</wp:posOffset>
                </wp:positionH>
                <wp:positionV relativeFrom="paragraph">
                  <wp:posOffset>275590</wp:posOffset>
                </wp:positionV>
                <wp:extent cx="4356100" cy="3255645"/>
                <wp:effectExtent l="0" t="0" r="0" b="19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3255645"/>
                        </a:xfrm>
                        <a:prstGeom prst="rect">
                          <a:avLst/>
                        </a:prstGeom>
                        <a:noFill/>
                        <a:ln w="9525">
                          <a:noFill/>
                          <a:miter lim="800000"/>
                          <a:headEnd/>
                          <a:tailEnd/>
                        </a:ln>
                      </wps:spPr>
                      <wps:txbx>
                        <w:txbxContent>
                          <w:sdt>
                            <w:sdtPr>
                              <w:rPr>
                                <w:rFonts w:ascii="Arial" w:hAnsi="Arial" w:cs="Arial"/>
                              </w:rPr>
                              <w:id w:val="-952173463"/>
                            </w:sdtPr>
                            <w:sdtEndPr/>
                            <w:sdtContent>
                              <w:sdt>
                                <w:sdtPr>
                                  <w:rPr>
                                    <w:rFonts w:ascii="Arial" w:hAnsi="Arial" w:cs="Arial"/>
                                  </w:rPr>
                                  <w:id w:val="-1699919157"/>
                                </w:sdtPr>
                                <w:sdtEndPr/>
                                <w:sdtContent>
                                  <w:p w14:paraId="3FE28376" w14:textId="0CC128AA" w:rsidR="00982F36" w:rsidRDefault="0072343D" w:rsidP="0072343D">
                                    <w:pPr>
                                      <w:spacing w:before="120" w:after="120" w:line="288" w:lineRule="auto"/>
                                      <w:rPr>
                                        <w:rFonts w:ascii="Arial" w:hAnsi="Arial" w:cs="Arial"/>
                                      </w:rPr>
                                    </w:pPr>
                                    <w:r>
                                      <w:rPr>
                                        <w:rFonts w:ascii="Arial" w:hAnsi="Arial" w:cs="Arial"/>
                                      </w:rPr>
                                      <w:t xml:space="preserve">The role </w:t>
                                    </w:r>
                                    <w:r w:rsidR="00982F36">
                                      <w:rPr>
                                        <w:rFonts w:ascii="Arial" w:hAnsi="Arial" w:cs="Arial"/>
                                      </w:rPr>
                                      <w:t xml:space="preserve">is a technical leadership role </w:t>
                                    </w:r>
                                    <w:r w:rsidR="00C00537">
                                      <w:rPr>
                                        <w:rFonts w:ascii="Arial" w:hAnsi="Arial" w:cs="Arial"/>
                                      </w:rPr>
                                      <w:t xml:space="preserve">where you will be </w:t>
                                    </w:r>
                                    <w:r w:rsidR="004134E7">
                                      <w:rPr>
                                        <w:rFonts w:ascii="Arial" w:hAnsi="Arial" w:cs="Arial"/>
                                      </w:rPr>
                                      <w:t>co-ordinating infrastructure planning applications across</w:t>
                                    </w:r>
                                    <w:r w:rsidR="00C00537">
                                      <w:rPr>
                                        <w:rFonts w:ascii="Arial" w:hAnsi="Arial" w:cs="Arial"/>
                                      </w:rPr>
                                      <w:t xml:space="preserve"> different new nuclear projects.</w:t>
                                    </w:r>
                                    <w:r w:rsidR="00982F36">
                                      <w:rPr>
                                        <w:rFonts w:ascii="Arial" w:hAnsi="Arial" w:cs="Arial"/>
                                      </w:rPr>
                                      <w:t xml:space="preserve"> </w:t>
                                    </w:r>
                                    <w:r w:rsidR="00C00537">
                                      <w:rPr>
                                        <w:rFonts w:ascii="Arial" w:hAnsi="Arial" w:cs="Arial"/>
                                      </w:rPr>
                                      <w:t xml:space="preserve">You will </w:t>
                                    </w:r>
                                    <w:r w:rsidR="004134E7">
                                      <w:rPr>
                                        <w:rFonts w:ascii="Arial" w:hAnsi="Arial" w:cs="Arial"/>
                                      </w:rPr>
                                      <w:t>provide strategic operational support to area project teams</w:t>
                                    </w:r>
                                    <w:r w:rsidR="00C00537">
                                      <w:rPr>
                                        <w:rFonts w:ascii="Arial" w:hAnsi="Arial" w:cs="Arial"/>
                                      </w:rPr>
                                      <w:t xml:space="preserve"> to</w:t>
                                    </w:r>
                                    <w:r w:rsidR="00982F36">
                                      <w:rPr>
                                        <w:rFonts w:ascii="Arial" w:hAnsi="Arial" w:cs="Arial"/>
                                      </w:rPr>
                                      <w:t xml:space="preserve"> ensure consistency in approaches across all new nuclear projects.  </w:t>
                                    </w:r>
                                  </w:p>
                                  <w:p w14:paraId="6DC6909F" w14:textId="0F60F74F" w:rsidR="0072343D" w:rsidRDefault="00982F36" w:rsidP="0072343D">
                                    <w:pPr>
                                      <w:spacing w:before="120" w:after="120" w:line="288" w:lineRule="auto"/>
                                      <w:rPr>
                                        <w:rFonts w:ascii="Arial" w:hAnsi="Arial" w:cs="Arial"/>
                                      </w:rPr>
                                    </w:pPr>
                                    <w:r>
                                      <w:rPr>
                                        <w:rFonts w:ascii="Arial" w:hAnsi="Arial" w:cs="Arial"/>
                                      </w:rPr>
                                      <w:t xml:space="preserve">You will work closely with our </w:t>
                                    </w:r>
                                    <w:r w:rsidR="004134E7">
                                      <w:rPr>
                                        <w:rFonts w:ascii="Arial" w:hAnsi="Arial" w:cs="Arial"/>
                                      </w:rPr>
                                      <w:t>area project teams and National Permit</w:t>
                                    </w:r>
                                    <w:r w:rsidR="00EA3EF0">
                                      <w:rPr>
                                        <w:rFonts w:ascii="Arial" w:hAnsi="Arial" w:cs="Arial"/>
                                      </w:rPr>
                                      <w:t>ting</w:t>
                                    </w:r>
                                    <w:r w:rsidR="004134E7">
                                      <w:rPr>
                                        <w:rFonts w:ascii="Arial" w:hAnsi="Arial" w:cs="Arial"/>
                                      </w:rPr>
                                      <w:t xml:space="preserve"> Service to manage the planning / permitting interface as well as working directly with industry to influence their proposals to help achieve high standards of environmental protection.</w:t>
                                    </w:r>
                                  </w:p>
                                  <w:p w14:paraId="75A722C3" w14:textId="5C103FB4" w:rsidR="0072343D" w:rsidRDefault="000F30FB" w:rsidP="0072343D">
                                    <w:pPr>
                                      <w:spacing w:before="120" w:after="120" w:line="288" w:lineRule="auto"/>
                                      <w:rPr>
                                        <w:rFonts w:ascii="Arial" w:hAnsi="Arial" w:cs="Arial"/>
                                      </w:rPr>
                                    </w:pPr>
                                    <w:r>
                                      <w:rPr>
                                        <w:rFonts w:ascii="Arial" w:hAnsi="Arial" w:cs="Arial"/>
                                      </w:rPr>
                                      <w:t>You</w:t>
                                    </w:r>
                                    <w:r w:rsidR="00C00537">
                                      <w:rPr>
                                        <w:rFonts w:ascii="Arial" w:hAnsi="Arial" w:cs="Arial"/>
                                      </w:rPr>
                                      <w:t xml:space="preserve"> will</w:t>
                                    </w:r>
                                    <w:r>
                                      <w:rPr>
                                        <w:rFonts w:ascii="Arial" w:hAnsi="Arial" w:cs="Arial"/>
                                      </w:rPr>
                                      <w:t xml:space="preserve"> also work closely with other organisations, including Natural England, the Marine Management Organisation and Natural Resources Wales. </w:t>
                                    </w:r>
                                  </w:p>
                                </w:sdtContent>
                              </w:sdt>
                              <w:p w14:paraId="27ED8E8C" w14:textId="4E0B1393" w:rsidR="0072343D" w:rsidRPr="00AC69D7" w:rsidRDefault="0072343D" w:rsidP="0072343D">
                                <w:pPr>
                                  <w:spacing w:before="120" w:after="120" w:line="288" w:lineRule="auto"/>
                                  <w:rPr>
                                    <w:rFonts w:ascii="Arial" w:hAnsi="Arial" w:cs="Arial"/>
                                  </w:rPr>
                                </w:pPr>
                                <w:r>
                                  <w:rPr>
                                    <w:rFonts w:ascii="Arial" w:hAnsi="Arial" w:cs="Arial"/>
                                  </w:rPr>
                                  <w:t>Th</w:t>
                                </w:r>
                                <w:r w:rsidR="00C00537">
                                  <w:rPr>
                                    <w:rFonts w:ascii="Arial" w:hAnsi="Arial" w:cs="Arial"/>
                                  </w:rPr>
                                  <w:t xml:space="preserve">is role </w:t>
                                </w:r>
                                <w:r>
                                  <w:rPr>
                                    <w:rFonts w:ascii="Arial" w:hAnsi="Arial" w:cs="Arial"/>
                                  </w:rPr>
                                  <w:t xml:space="preserve">will help deliver the Government’s 25 Year Environment Plan to reverse the biodiversity crisis and address climate change. </w:t>
                                </w:r>
                              </w:p>
                              <w:p w14:paraId="649FB2AE" w14:textId="5F826680" w:rsidR="00AC69D7" w:rsidRPr="00AC69D7" w:rsidRDefault="003B0E7C" w:rsidP="00AC69D7">
                                <w:pPr>
                                  <w:rPr>
                                    <w:rFonts w:ascii="Arial" w:hAnsi="Arial" w:cs="Arial"/>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91EE0" id="_x0000_s1028" type="#_x0000_t202" style="position:absolute;margin-left:394pt;margin-top:21.7pt;width:343pt;height:256.35pt;z-index:2516725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" filled="f" stroked="f">
                <v:textbox>
                  <w:txbxContent>
                    <w:sdt>
                      <w:sdtPr>
                        <w:rPr>
                          <w:rFonts w:ascii="Arial" w:hAnsi="Arial" w:cs="Arial"/>
                        </w:rPr>
                        <w:id w:val="-952173463"/>
                      </w:sdtPr>
                      <w:sdtEndPr/>
                      <w:sdtContent>
                        <w:sdt>
                          <w:sdtPr>
                            <w:rPr>
                              <w:rFonts w:ascii="Arial" w:hAnsi="Arial" w:cs="Arial"/>
                            </w:rPr>
                            <w:id w:val="-1699919157"/>
                          </w:sdtPr>
                          <w:sdtEndPr/>
                          <w:sdtContent>
                            <w:p w14:paraId="3FE28376" w14:textId="0CC128AA" w:rsidR="00982F36" w:rsidRDefault="0072343D" w:rsidP="0072343D">
                              <w:pPr>
                                <w:spacing w:before="120" w:after="120" w:line="288" w:lineRule="auto"/>
                                <w:rPr>
                                  <w:rFonts w:ascii="Arial" w:hAnsi="Arial" w:cs="Arial"/>
                                </w:rPr>
                              </w:pPr>
                              <w:r>
                                <w:rPr>
                                  <w:rFonts w:ascii="Arial" w:hAnsi="Arial" w:cs="Arial"/>
                                </w:rPr>
                                <w:t xml:space="preserve">The role </w:t>
                              </w:r>
                              <w:r w:rsidR="00982F36">
                                <w:rPr>
                                  <w:rFonts w:ascii="Arial" w:hAnsi="Arial" w:cs="Arial"/>
                                </w:rPr>
                                <w:t xml:space="preserve">is a technical leadership role </w:t>
                              </w:r>
                              <w:r w:rsidR="00C00537">
                                <w:rPr>
                                  <w:rFonts w:ascii="Arial" w:hAnsi="Arial" w:cs="Arial"/>
                                </w:rPr>
                                <w:t xml:space="preserve">where you will be </w:t>
                              </w:r>
                              <w:r w:rsidR="004134E7">
                                <w:rPr>
                                  <w:rFonts w:ascii="Arial" w:hAnsi="Arial" w:cs="Arial"/>
                                </w:rPr>
                                <w:t>co-ordinating infrastructure planning applications across</w:t>
                              </w:r>
                              <w:r w:rsidR="00C00537">
                                <w:rPr>
                                  <w:rFonts w:ascii="Arial" w:hAnsi="Arial" w:cs="Arial"/>
                                </w:rPr>
                                <w:t xml:space="preserve"> different new nuclear projects.</w:t>
                              </w:r>
                              <w:r w:rsidR="00982F36">
                                <w:rPr>
                                  <w:rFonts w:ascii="Arial" w:hAnsi="Arial" w:cs="Arial"/>
                                </w:rPr>
                                <w:t xml:space="preserve"> </w:t>
                              </w:r>
                              <w:r w:rsidR="00C00537">
                                <w:rPr>
                                  <w:rFonts w:ascii="Arial" w:hAnsi="Arial" w:cs="Arial"/>
                                </w:rPr>
                                <w:t xml:space="preserve">You will </w:t>
                              </w:r>
                              <w:r w:rsidR="004134E7">
                                <w:rPr>
                                  <w:rFonts w:ascii="Arial" w:hAnsi="Arial" w:cs="Arial"/>
                                </w:rPr>
                                <w:t>provide strategic operational support to area project teams</w:t>
                              </w:r>
                              <w:r w:rsidR="00C00537">
                                <w:rPr>
                                  <w:rFonts w:ascii="Arial" w:hAnsi="Arial" w:cs="Arial"/>
                                </w:rPr>
                                <w:t xml:space="preserve"> to</w:t>
                              </w:r>
                              <w:r w:rsidR="00982F36">
                                <w:rPr>
                                  <w:rFonts w:ascii="Arial" w:hAnsi="Arial" w:cs="Arial"/>
                                </w:rPr>
                                <w:t xml:space="preserve"> ensure consistency in approaches across all new nuclear projects.  </w:t>
                              </w:r>
                            </w:p>
                            <w:p w14:paraId="6DC6909F" w14:textId="0F60F74F" w:rsidR="0072343D" w:rsidRDefault="00982F36" w:rsidP="0072343D">
                              <w:pPr>
                                <w:spacing w:before="120" w:after="120" w:line="288" w:lineRule="auto"/>
                                <w:rPr>
                                  <w:rFonts w:ascii="Arial" w:hAnsi="Arial" w:cs="Arial"/>
                                </w:rPr>
                              </w:pPr>
                              <w:r>
                                <w:rPr>
                                  <w:rFonts w:ascii="Arial" w:hAnsi="Arial" w:cs="Arial"/>
                                </w:rPr>
                                <w:t xml:space="preserve">You will work closely with our </w:t>
                              </w:r>
                              <w:r w:rsidR="004134E7">
                                <w:rPr>
                                  <w:rFonts w:ascii="Arial" w:hAnsi="Arial" w:cs="Arial"/>
                                </w:rPr>
                                <w:t>area project teams and National Permit</w:t>
                              </w:r>
                              <w:r w:rsidR="00EA3EF0">
                                <w:rPr>
                                  <w:rFonts w:ascii="Arial" w:hAnsi="Arial" w:cs="Arial"/>
                                </w:rPr>
                                <w:t>ting</w:t>
                              </w:r>
                              <w:r w:rsidR="004134E7">
                                <w:rPr>
                                  <w:rFonts w:ascii="Arial" w:hAnsi="Arial" w:cs="Arial"/>
                                </w:rPr>
                                <w:t xml:space="preserve"> Service to manage the planning / permitting interface as well as working directly with industry to influence their proposals to help achieve high standards of environmental protection.</w:t>
                              </w:r>
                            </w:p>
                            <w:p w14:paraId="75A722C3" w14:textId="5C103FB4" w:rsidR="0072343D" w:rsidRDefault="000F30FB" w:rsidP="0072343D">
                              <w:pPr>
                                <w:spacing w:before="120" w:after="120" w:line="288" w:lineRule="auto"/>
                                <w:rPr>
                                  <w:rFonts w:ascii="Arial" w:hAnsi="Arial" w:cs="Arial"/>
                                </w:rPr>
                              </w:pPr>
                              <w:r>
                                <w:rPr>
                                  <w:rFonts w:ascii="Arial" w:hAnsi="Arial" w:cs="Arial"/>
                                </w:rPr>
                                <w:t>You</w:t>
                              </w:r>
                              <w:r w:rsidR="00C00537">
                                <w:rPr>
                                  <w:rFonts w:ascii="Arial" w:hAnsi="Arial" w:cs="Arial"/>
                                </w:rPr>
                                <w:t xml:space="preserve"> will</w:t>
                              </w:r>
                              <w:r>
                                <w:rPr>
                                  <w:rFonts w:ascii="Arial" w:hAnsi="Arial" w:cs="Arial"/>
                                </w:rPr>
                                <w:t xml:space="preserve"> also work closely with other organisations, including Natural England, the Marine Management Organisation and Natural Resources Wales. </w:t>
                              </w:r>
                            </w:p>
                          </w:sdtContent>
                        </w:sdt>
                        <w:p w14:paraId="27ED8E8C" w14:textId="4E0B1393" w:rsidR="0072343D" w:rsidRPr="00AC69D7" w:rsidRDefault="0072343D" w:rsidP="0072343D">
                          <w:pPr>
                            <w:spacing w:before="120" w:after="120" w:line="288" w:lineRule="auto"/>
                            <w:rPr>
                              <w:rFonts w:ascii="Arial" w:hAnsi="Arial" w:cs="Arial"/>
                            </w:rPr>
                          </w:pPr>
                          <w:r>
                            <w:rPr>
                              <w:rFonts w:ascii="Arial" w:hAnsi="Arial" w:cs="Arial"/>
                            </w:rPr>
                            <w:t>Th</w:t>
                          </w:r>
                          <w:r w:rsidR="00C00537">
                            <w:rPr>
                              <w:rFonts w:ascii="Arial" w:hAnsi="Arial" w:cs="Arial"/>
                            </w:rPr>
                            <w:t xml:space="preserve">is role </w:t>
                          </w:r>
                          <w:r>
                            <w:rPr>
                              <w:rFonts w:ascii="Arial" w:hAnsi="Arial" w:cs="Arial"/>
                            </w:rPr>
                            <w:t xml:space="preserve">will help deliver the Government’s 25 Year Environment Plan to reverse the biodiversity crisis and address climate change. </w:t>
                          </w:r>
                        </w:p>
                        <w:p w14:paraId="649FB2AE" w14:textId="5F826680" w:rsidR="00AC69D7" w:rsidRPr="00AC69D7" w:rsidRDefault="003B0E7C" w:rsidP="00AC69D7">
                          <w:pPr>
                            <w:rPr>
                              <w:rFonts w:ascii="Arial" w:hAnsi="Arial" w:cs="Arial"/>
                            </w:rPr>
                          </w:pPr>
                        </w:p>
                      </w:sdtContent>
                    </w:sdt>
                  </w:txbxContent>
                </v:textbox>
                <w10:wrap anchorx="margin"/>
              </v:shape>
            </w:pict>
          </mc:Fallback>
        </mc:AlternateContent>
      </w:r>
      <w:r w:rsidR="006905FD">
        <w:t xml:space="preserve">     </w:t>
      </w:r>
      <w:r w:rsidR="00CA513C">
        <w:t>The role</w:t>
      </w:r>
      <w:r w:rsidR="00CA513C" w:rsidRPr="00CA513C">
        <w:t xml:space="preserve"> </w:t>
      </w:r>
    </w:p>
    <w:p w14:paraId="0E14DC64" w14:textId="0093FFD0" w:rsidR="00804726" w:rsidRDefault="00804726" w:rsidP="00804726"/>
    <w:p w14:paraId="28040AE4" w14:textId="33FDA94C" w:rsidR="00804726" w:rsidRDefault="00804726" w:rsidP="00804726"/>
    <w:p w14:paraId="4F2AA4C8" w14:textId="32005B68" w:rsidR="00804726" w:rsidRDefault="00804726" w:rsidP="00804726"/>
    <w:p w14:paraId="52BF7AF3" w14:textId="16DC91C6" w:rsidR="00804726" w:rsidRDefault="00804726" w:rsidP="00804726"/>
    <w:p w14:paraId="26D11613" w14:textId="657FBE4A" w:rsidR="00804726" w:rsidRDefault="00804726" w:rsidP="00804726"/>
    <w:p w14:paraId="01336E6E" w14:textId="77777777" w:rsidR="00804726" w:rsidRPr="00804726" w:rsidRDefault="00804726" w:rsidP="00804726"/>
    <w:p w14:paraId="3D616351" w14:textId="77777777" w:rsidR="00B91E2E" w:rsidRDefault="00B91E2E" w:rsidP="00CA513C">
      <w:pPr>
        <w:pStyle w:val="Heading1"/>
      </w:pPr>
    </w:p>
    <w:p w14:paraId="720C0E05" w14:textId="03D5D537" w:rsidR="00CA513C" w:rsidRPr="00CA513C" w:rsidRDefault="00CA513C" w:rsidP="00CA513C">
      <w:pPr>
        <w:pStyle w:val="Heading1"/>
      </w:pPr>
      <w:r>
        <w:t>Employee testimonials</w:t>
      </w:r>
      <w:r w:rsidRPr="00CA513C">
        <w:t xml:space="preserve"> </w:t>
      </w:r>
    </w:p>
    <w:p w14:paraId="4657763C" w14:textId="23C9C7EC" w:rsidR="00BE09D9" w:rsidRPr="001869D8" w:rsidRDefault="00FE50EB" w:rsidP="00EF6A68">
      <w:pPr>
        <w:rPr>
          <w:rFonts w:ascii="Arial" w:hAnsi="Arial" w:cs="Arial"/>
          <w:spacing w:val="12"/>
        </w:rPr>
      </w:pPr>
      <w:r w:rsidRPr="001869D8">
        <w:rPr>
          <w:rFonts w:ascii="Arial" w:hAnsi="Arial" w:cs="Arial"/>
          <w:spacing w:val="12"/>
        </w:rPr>
        <w:t>“</w:t>
      </w:r>
      <w:r w:rsidR="00EF6A68" w:rsidRPr="001869D8">
        <w:rPr>
          <w:rFonts w:ascii="Arial" w:hAnsi="Arial" w:cs="Arial"/>
          <w:spacing w:val="12"/>
        </w:rPr>
        <w:t xml:space="preserve">I </w:t>
      </w:r>
      <w:r w:rsidR="00BE09D9" w:rsidRPr="001869D8">
        <w:rPr>
          <w:rFonts w:ascii="Arial" w:hAnsi="Arial" w:cs="Arial"/>
          <w:spacing w:val="12"/>
        </w:rPr>
        <w:t>have been employed by the Envir</w:t>
      </w:r>
      <w:r w:rsidR="00EF6A68" w:rsidRPr="001869D8">
        <w:rPr>
          <w:rFonts w:ascii="Arial" w:hAnsi="Arial" w:cs="Arial"/>
          <w:spacing w:val="12"/>
        </w:rPr>
        <w:t xml:space="preserve">onment Agency </w:t>
      </w:r>
      <w:r w:rsidR="00BE09D9" w:rsidRPr="001869D8">
        <w:rPr>
          <w:rFonts w:ascii="Arial" w:hAnsi="Arial" w:cs="Arial"/>
          <w:spacing w:val="12"/>
        </w:rPr>
        <w:t xml:space="preserve">for </w:t>
      </w:r>
      <w:r w:rsidR="00EF1183">
        <w:rPr>
          <w:rFonts w:ascii="Arial" w:hAnsi="Arial" w:cs="Arial"/>
          <w:spacing w:val="12"/>
        </w:rPr>
        <w:t xml:space="preserve">over </w:t>
      </w:r>
      <w:r w:rsidR="00BE09D9" w:rsidRPr="001869D8">
        <w:rPr>
          <w:rFonts w:ascii="Arial" w:hAnsi="Arial" w:cs="Arial"/>
          <w:spacing w:val="12"/>
        </w:rPr>
        <w:t>15 years. For 10 of these I have been involved in responding to nuclear new build pro</w:t>
      </w:r>
      <w:r w:rsidR="00E91C69" w:rsidRPr="001869D8">
        <w:rPr>
          <w:rFonts w:ascii="Arial" w:hAnsi="Arial" w:cs="Arial"/>
          <w:spacing w:val="12"/>
        </w:rPr>
        <w:t>posals</w:t>
      </w:r>
      <w:r w:rsidR="00BE09D9" w:rsidRPr="001869D8">
        <w:rPr>
          <w:rFonts w:ascii="Arial" w:hAnsi="Arial" w:cs="Arial"/>
          <w:spacing w:val="12"/>
        </w:rPr>
        <w:t xml:space="preserve">.  </w:t>
      </w:r>
    </w:p>
    <w:p w14:paraId="61C6E608" w14:textId="77777777" w:rsidR="00E91C69" w:rsidRPr="001869D8" w:rsidRDefault="00BE09D9" w:rsidP="00EF6A68">
      <w:pPr>
        <w:rPr>
          <w:rFonts w:ascii="Arial" w:hAnsi="Arial" w:cs="Arial"/>
          <w:spacing w:val="12"/>
        </w:rPr>
      </w:pPr>
      <w:r w:rsidRPr="001869D8">
        <w:rPr>
          <w:rFonts w:ascii="Arial" w:hAnsi="Arial" w:cs="Arial"/>
          <w:spacing w:val="12"/>
        </w:rPr>
        <w:t xml:space="preserve">I </w:t>
      </w:r>
      <w:r w:rsidR="00E91C69" w:rsidRPr="001869D8">
        <w:rPr>
          <w:rFonts w:ascii="Arial" w:hAnsi="Arial" w:cs="Arial"/>
          <w:spacing w:val="12"/>
        </w:rPr>
        <w:t xml:space="preserve">have spent time working </w:t>
      </w:r>
      <w:r w:rsidRPr="001869D8">
        <w:rPr>
          <w:rFonts w:ascii="Arial" w:hAnsi="Arial" w:cs="Arial"/>
          <w:spacing w:val="12"/>
        </w:rPr>
        <w:t>as a planning specialist on the Sizewell C</w:t>
      </w:r>
      <w:r w:rsidR="00E91C69" w:rsidRPr="001869D8">
        <w:rPr>
          <w:rFonts w:ascii="Arial" w:hAnsi="Arial" w:cs="Arial"/>
          <w:spacing w:val="12"/>
        </w:rPr>
        <w:t xml:space="preserve"> (Suffolk)</w:t>
      </w:r>
      <w:r w:rsidRPr="001869D8">
        <w:rPr>
          <w:rFonts w:ascii="Arial" w:hAnsi="Arial" w:cs="Arial"/>
          <w:spacing w:val="12"/>
        </w:rPr>
        <w:t xml:space="preserve"> nuclear proposal</w:t>
      </w:r>
      <w:r w:rsidR="00E91C69" w:rsidRPr="001869D8">
        <w:rPr>
          <w:rFonts w:ascii="Arial" w:hAnsi="Arial" w:cs="Arial"/>
          <w:spacing w:val="12"/>
        </w:rPr>
        <w:t xml:space="preserve"> before I moved </w:t>
      </w:r>
      <w:r w:rsidRPr="001869D8">
        <w:rPr>
          <w:rFonts w:ascii="Arial" w:hAnsi="Arial" w:cs="Arial"/>
          <w:spacing w:val="12"/>
        </w:rPr>
        <w:t xml:space="preserve">into the Project Manager role </w:t>
      </w:r>
      <w:r w:rsidR="00E91C69" w:rsidRPr="001869D8">
        <w:rPr>
          <w:rFonts w:ascii="Arial" w:hAnsi="Arial" w:cs="Arial"/>
          <w:spacing w:val="12"/>
        </w:rPr>
        <w:t xml:space="preserve">overseeing </w:t>
      </w:r>
      <w:r w:rsidRPr="001869D8">
        <w:rPr>
          <w:rFonts w:ascii="Arial" w:hAnsi="Arial" w:cs="Arial"/>
          <w:spacing w:val="12"/>
        </w:rPr>
        <w:t>our</w:t>
      </w:r>
      <w:r w:rsidR="00E91C69" w:rsidRPr="001869D8">
        <w:rPr>
          <w:rFonts w:ascii="Arial" w:hAnsi="Arial" w:cs="Arial"/>
          <w:spacing w:val="12"/>
        </w:rPr>
        <w:t xml:space="preserve"> </w:t>
      </w:r>
      <w:r w:rsidRPr="001869D8">
        <w:rPr>
          <w:rFonts w:ascii="Arial" w:hAnsi="Arial" w:cs="Arial"/>
          <w:spacing w:val="12"/>
        </w:rPr>
        <w:t>response to another nuclear project</w:t>
      </w:r>
      <w:r w:rsidR="00E91C69" w:rsidRPr="001869D8">
        <w:rPr>
          <w:rFonts w:ascii="Arial" w:hAnsi="Arial" w:cs="Arial"/>
          <w:spacing w:val="12"/>
        </w:rPr>
        <w:t xml:space="preserve">, this time Bradwell B (Essex). </w:t>
      </w:r>
    </w:p>
    <w:p w14:paraId="5242D829" w14:textId="1AB33CD9" w:rsidR="00555DE0" w:rsidRPr="001869D8" w:rsidRDefault="00EF6A68" w:rsidP="00EF6A68">
      <w:pPr>
        <w:rPr>
          <w:rFonts w:ascii="Arial" w:hAnsi="Arial" w:cs="Arial"/>
          <w:spacing w:val="12"/>
        </w:rPr>
      </w:pPr>
      <w:r w:rsidRPr="001869D8">
        <w:rPr>
          <w:rFonts w:ascii="Arial" w:hAnsi="Arial" w:cs="Arial"/>
          <w:spacing w:val="12"/>
        </w:rPr>
        <w:t>I</w:t>
      </w:r>
      <w:r w:rsidR="00BB41D8">
        <w:rPr>
          <w:rFonts w:ascii="Arial" w:hAnsi="Arial" w:cs="Arial"/>
          <w:spacing w:val="12"/>
        </w:rPr>
        <w:t xml:space="preserve"> now work as </w:t>
      </w:r>
      <w:r w:rsidR="00E91C69" w:rsidRPr="001869D8">
        <w:rPr>
          <w:rFonts w:ascii="Arial" w:hAnsi="Arial" w:cs="Arial"/>
          <w:spacing w:val="12"/>
        </w:rPr>
        <w:t>our Nuclear New Build (NNB) Deputy Programme Manager in</w:t>
      </w:r>
      <w:r w:rsidR="008A3F7D" w:rsidRPr="001869D8">
        <w:rPr>
          <w:rFonts w:ascii="Arial" w:hAnsi="Arial" w:cs="Arial"/>
          <w:spacing w:val="12"/>
        </w:rPr>
        <w:t xml:space="preserve"> our </w:t>
      </w:r>
      <w:r w:rsidR="00E91C69" w:rsidRPr="001869D8">
        <w:rPr>
          <w:rFonts w:ascii="Arial" w:hAnsi="Arial" w:cs="Arial"/>
          <w:spacing w:val="12"/>
        </w:rPr>
        <w:t>national p</w:t>
      </w:r>
      <w:r w:rsidR="008A3F7D" w:rsidRPr="001869D8">
        <w:rPr>
          <w:rFonts w:ascii="Arial" w:hAnsi="Arial" w:cs="Arial"/>
          <w:spacing w:val="12"/>
        </w:rPr>
        <w:t xml:space="preserve">rogramme </w:t>
      </w:r>
      <w:r w:rsidR="00E91C69" w:rsidRPr="001869D8">
        <w:rPr>
          <w:rFonts w:ascii="Arial" w:hAnsi="Arial" w:cs="Arial"/>
          <w:spacing w:val="12"/>
        </w:rPr>
        <w:t>t</w:t>
      </w:r>
      <w:r w:rsidR="008A3F7D" w:rsidRPr="001869D8">
        <w:rPr>
          <w:rFonts w:ascii="Arial" w:hAnsi="Arial" w:cs="Arial"/>
          <w:spacing w:val="12"/>
        </w:rPr>
        <w:t>eam.</w:t>
      </w:r>
      <w:r w:rsidR="00555DE0" w:rsidRPr="001869D8">
        <w:rPr>
          <w:rFonts w:ascii="Arial" w:hAnsi="Arial" w:cs="Arial"/>
          <w:spacing w:val="12"/>
        </w:rPr>
        <w:t xml:space="preserve"> The programme co-ordinates the Environment Agency’s contribution to the UK nuclear new build programme and therefore the Government’s target to bring all greenhouse gas emissions to net zero by 2050.</w:t>
      </w:r>
    </w:p>
    <w:p w14:paraId="769CA20A" w14:textId="27AA12D5" w:rsidR="00F2322B" w:rsidRPr="001869D8" w:rsidRDefault="00555DE0" w:rsidP="00EF6A68">
      <w:pPr>
        <w:rPr>
          <w:rFonts w:ascii="Arial" w:hAnsi="Arial" w:cs="Arial"/>
          <w:spacing w:val="12"/>
        </w:rPr>
      </w:pPr>
      <w:r w:rsidRPr="001869D8">
        <w:rPr>
          <w:rFonts w:ascii="Arial" w:hAnsi="Arial" w:cs="Arial"/>
          <w:spacing w:val="12"/>
        </w:rPr>
        <w:t>All my roles have allowed me to work with a</w:t>
      </w:r>
      <w:r w:rsidR="005C4E61" w:rsidRPr="001869D8">
        <w:rPr>
          <w:rFonts w:ascii="Arial" w:hAnsi="Arial" w:cs="Arial"/>
          <w:spacing w:val="12"/>
        </w:rPr>
        <w:t xml:space="preserve"> wide range of people, including with other Defra organisations.</w:t>
      </w:r>
      <w:r w:rsidRPr="001869D8">
        <w:rPr>
          <w:rFonts w:ascii="Arial" w:hAnsi="Arial" w:cs="Arial"/>
          <w:spacing w:val="12"/>
        </w:rPr>
        <w:t xml:space="preserve"> The work is interesting</w:t>
      </w:r>
      <w:r w:rsidR="005C4E61" w:rsidRPr="001869D8">
        <w:rPr>
          <w:rFonts w:ascii="Arial" w:hAnsi="Arial" w:cs="Arial"/>
          <w:spacing w:val="12"/>
        </w:rPr>
        <w:t xml:space="preserve">, </w:t>
      </w:r>
      <w:r w:rsidRPr="001869D8">
        <w:rPr>
          <w:rFonts w:ascii="Arial" w:hAnsi="Arial" w:cs="Arial"/>
          <w:spacing w:val="12"/>
        </w:rPr>
        <w:t>varied, and no one day is ever the same.</w:t>
      </w:r>
    </w:p>
    <w:p w14:paraId="5382D99D" w14:textId="55545501" w:rsidR="00EF6A68" w:rsidRPr="001869D8" w:rsidRDefault="00F2322B" w:rsidP="00EF6A68">
      <w:pPr>
        <w:rPr>
          <w:rFonts w:ascii="Arial" w:hAnsi="Arial" w:cs="Arial"/>
          <w:spacing w:val="12"/>
        </w:rPr>
      </w:pPr>
      <w:r w:rsidRPr="001869D8">
        <w:rPr>
          <w:rFonts w:ascii="Arial" w:hAnsi="Arial" w:cs="Arial"/>
          <w:spacing w:val="12"/>
        </w:rPr>
        <w:t xml:space="preserve">I have also worked as a Flood Warning Duty Officer as part of our incident response for over 10 years. </w:t>
      </w:r>
      <w:r w:rsidR="00BC2223" w:rsidRPr="001869D8">
        <w:rPr>
          <w:rFonts w:ascii="Arial" w:hAnsi="Arial" w:cs="Arial"/>
          <w:spacing w:val="12"/>
        </w:rPr>
        <w:t>D</w:t>
      </w:r>
      <w:r w:rsidRPr="001869D8">
        <w:rPr>
          <w:rFonts w:ascii="Arial" w:hAnsi="Arial" w:cs="Arial"/>
          <w:spacing w:val="12"/>
        </w:rPr>
        <w:t>ifferent to my day job</w:t>
      </w:r>
      <w:r w:rsidR="00BC2223" w:rsidRPr="001869D8">
        <w:rPr>
          <w:rFonts w:ascii="Arial" w:hAnsi="Arial" w:cs="Arial"/>
          <w:spacing w:val="12"/>
        </w:rPr>
        <w:t xml:space="preserve">, warning people at risk of flooding helps </w:t>
      </w:r>
      <w:r w:rsidR="001869D8">
        <w:rPr>
          <w:rFonts w:ascii="Arial" w:hAnsi="Arial" w:cs="Arial"/>
          <w:spacing w:val="12"/>
        </w:rPr>
        <w:t xml:space="preserve">to make a difference to </w:t>
      </w:r>
      <w:r w:rsidR="00BC2223" w:rsidRPr="001869D8">
        <w:rPr>
          <w:rFonts w:ascii="Arial" w:hAnsi="Arial" w:cs="Arial"/>
          <w:spacing w:val="12"/>
        </w:rPr>
        <w:t>the communities we serve</w:t>
      </w:r>
      <w:r w:rsidR="00EF1183">
        <w:rPr>
          <w:rFonts w:ascii="Arial" w:hAnsi="Arial" w:cs="Arial"/>
          <w:spacing w:val="12"/>
        </w:rPr>
        <w:t>, and lets you develop different skills</w:t>
      </w:r>
      <w:r w:rsidR="00BC2223" w:rsidRPr="001869D8">
        <w:rPr>
          <w:rFonts w:ascii="Arial" w:hAnsi="Arial" w:cs="Arial"/>
          <w:spacing w:val="12"/>
        </w:rPr>
        <w:t>.</w:t>
      </w:r>
      <w:r w:rsidR="00555DE0" w:rsidRPr="001869D8">
        <w:rPr>
          <w:rFonts w:ascii="Arial" w:hAnsi="Arial" w:cs="Arial"/>
          <w:spacing w:val="12"/>
        </w:rPr>
        <w:t>”</w:t>
      </w:r>
      <w:r w:rsidR="00E91C69" w:rsidRPr="001869D8">
        <w:rPr>
          <w:rFonts w:ascii="Arial" w:hAnsi="Arial" w:cs="Arial"/>
          <w:spacing w:val="12"/>
        </w:rPr>
        <w:t xml:space="preserve">  </w:t>
      </w:r>
    </w:p>
    <w:p w14:paraId="51BEBBE6" w14:textId="54CB0AE6" w:rsidR="00B91E2E" w:rsidRPr="00B91E2E" w:rsidRDefault="00B91E2E" w:rsidP="00EF6A68">
      <w:r w:rsidRPr="00B91E2E">
        <w:rPr>
          <w:noProof/>
        </w:rPr>
        <w:drawing>
          <wp:inline distT="0" distB="0" distL="0" distR="0" wp14:anchorId="0C6E071A" wp14:editId="74133959">
            <wp:extent cx="3227760" cy="46266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27760" cy="4626610"/>
                    </a:xfrm>
                    <a:prstGeom prst="rect">
                      <a:avLst/>
                    </a:prstGeom>
                  </pic:spPr>
                </pic:pic>
              </a:graphicData>
            </a:graphic>
          </wp:inline>
        </w:drawing>
      </w:r>
    </w:p>
    <w:p w14:paraId="688A0F18" w14:textId="7F44E932" w:rsidR="00804726" w:rsidRDefault="00804726" w:rsidP="00FE50EB">
      <w:pPr>
        <w:pStyle w:val="BodyText"/>
        <w:rPr>
          <w:spacing w:val="12"/>
          <w:sz w:val="28"/>
          <w:szCs w:val="28"/>
        </w:rPr>
      </w:pPr>
    </w:p>
    <w:p w14:paraId="11B31CA0" w14:textId="77777777" w:rsidR="00E91C69" w:rsidRDefault="00E91C69" w:rsidP="00FE50EB">
      <w:pPr>
        <w:pStyle w:val="BodyText"/>
        <w:rPr>
          <w:spacing w:val="12"/>
          <w:sz w:val="28"/>
          <w:szCs w:val="28"/>
        </w:rPr>
      </w:pPr>
    </w:p>
    <w:p w14:paraId="18A7B2F3" w14:textId="3736B09B" w:rsidR="00EF6A68" w:rsidRDefault="00EF6A68">
      <w:pPr>
        <w:rPr>
          <w:rFonts w:ascii="Arial" w:hAnsi="Arial" w:cs="Arial"/>
          <w:sz w:val="24"/>
          <w:szCs w:val="24"/>
        </w:rPr>
      </w:pPr>
    </w:p>
    <w:p w14:paraId="4BDF5D4D" w14:textId="77777777" w:rsidR="00A323EC" w:rsidRDefault="00A323EC" w:rsidP="00A323EC">
      <w:pPr>
        <w:pStyle w:val="Heading1"/>
      </w:pPr>
      <w:r>
        <w:rPr>
          <w:noProof/>
        </w:rPr>
        <w:lastRenderedPageBreak/>
        <w:drawing>
          <wp:anchor distT="0" distB="0" distL="114300" distR="114300" simplePos="0" relativeHeight="251687935" behindDoc="1" locked="0" layoutInCell="1" allowOverlap="1" wp14:anchorId="1EA2D32F" wp14:editId="678C8458">
            <wp:simplePos x="0" y="0"/>
            <wp:positionH relativeFrom="page">
              <wp:posOffset>98425</wp:posOffset>
            </wp:positionH>
            <wp:positionV relativeFrom="paragraph">
              <wp:posOffset>-906090</wp:posOffset>
            </wp:positionV>
            <wp:extent cx="10669507" cy="7542672"/>
            <wp:effectExtent l="0" t="0" r="0" b="1270"/>
            <wp:wrapNone/>
            <wp:docPr id="20" name="Picture 20"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69507" cy="7542672"/>
                    </a:xfrm>
                    <a:prstGeom prst="rect">
                      <a:avLst/>
                    </a:prstGeom>
                  </pic:spPr>
                </pic:pic>
              </a:graphicData>
            </a:graphic>
            <wp14:sizeRelH relativeFrom="page">
              <wp14:pctWidth>0</wp14:pctWidth>
            </wp14:sizeRelH>
            <wp14:sizeRelV relativeFrom="page">
              <wp14:pctHeight>0</wp14:pctHeight>
            </wp14:sizeRelV>
          </wp:anchor>
        </w:drawing>
      </w:r>
      <w:r w:rsidRPr="00804726">
        <w:rPr>
          <w:noProof/>
          <w:sz w:val="24"/>
          <w:szCs w:val="24"/>
        </w:rPr>
        <mc:AlternateContent>
          <mc:Choice Requires="wps">
            <w:drawing>
              <wp:anchor distT="45720" distB="45720" distL="114300" distR="114300" simplePos="0" relativeHeight="251689983" behindDoc="0" locked="0" layoutInCell="1" allowOverlap="1" wp14:anchorId="14BE0EBF" wp14:editId="5A4862A4">
                <wp:simplePos x="0" y="0"/>
                <wp:positionH relativeFrom="margin">
                  <wp:posOffset>-109182</wp:posOffset>
                </wp:positionH>
                <wp:positionV relativeFrom="paragraph">
                  <wp:posOffset>300251</wp:posOffset>
                </wp:positionV>
                <wp:extent cx="4148919" cy="5936776"/>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8919" cy="5936776"/>
                        </a:xfrm>
                        <a:prstGeom prst="rect">
                          <a:avLst/>
                        </a:prstGeom>
                        <a:noFill/>
                        <a:ln w="9525">
                          <a:noFill/>
                          <a:miter lim="800000"/>
                          <a:headEnd/>
                          <a:tailEnd/>
                        </a:ln>
                      </wps:spPr>
                      <wps:txbx>
                        <w:txbxContent>
                          <w:p w14:paraId="6162A573" w14:textId="46D2339F" w:rsidR="00A323EC" w:rsidRDefault="004134E7" w:rsidP="00A323EC">
                            <w:pPr>
                              <w:rPr>
                                <w:rStyle w:val="Strong"/>
                                <w:rFonts w:ascii="Arial" w:hAnsi="Arial" w:cs="Arial"/>
                                <w:sz w:val="24"/>
                                <w:szCs w:val="24"/>
                              </w:rPr>
                            </w:pPr>
                            <w:r>
                              <w:rPr>
                                <w:rStyle w:val="Strong"/>
                                <w:rFonts w:ascii="Arial" w:hAnsi="Arial" w:cs="Arial"/>
                                <w:sz w:val="24"/>
                                <w:szCs w:val="24"/>
                              </w:rPr>
                              <w:t>Achieves Results</w:t>
                            </w:r>
                            <w:r w:rsidR="00A323EC">
                              <w:rPr>
                                <w:rStyle w:val="Strong"/>
                                <w:rFonts w:ascii="Arial" w:hAnsi="Arial" w:cs="Arial"/>
                                <w:sz w:val="24"/>
                                <w:szCs w:val="24"/>
                              </w:rPr>
                              <w:t>:</w:t>
                            </w:r>
                          </w:p>
                          <w:p w14:paraId="6398ECAA" w14:textId="6A3A1232" w:rsidR="00723BEA" w:rsidRDefault="00723BEA" w:rsidP="004134E7">
                            <w:pPr>
                              <w:pStyle w:val="paragraph"/>
                              <w:spacing w:before="0" w:beforeAutospacing="0" w:after="0" w:afterAutospacing="0"/>
                              <w:textAlignment w:val="baseline"/>
                              <w:rPr>
                                <w:rStyle w:val="normaltextrun"/>
                                <w:rFonts w:ascii="Arial" w:hAnsi="Arial" w:cs="Arial"/>
                                <w:color w:val="000000"/>
                                <w:sz w:val="23"/>
                                <w:szCs w:val="23"/>
                              </w:rPr>
                            </w:pPr>
                            <w:r>
                              <w:rPr>
                                <w:rStyle w:val="normaltextrun"/>
                                <w:rFonts w:ascii="Arial" w:hAnsi="Arial" w:cs="Arial"/>
                                <w:color w:val="000000"/>
                                <w:sz w:val="23"/>
                                <w:szCs w:val="23"/>
                              </w:rPr>
                              <w:t xml:space="preserve">The role involves working on and co-ordinating the </w:t>
                            </w:r>
                            <w:r w:rsidR="00CA6600">
                              <w:rPr>
                                <w:rStyle w:val="normaltextrun"/>
                                <w:rFonts w:ascii="Arial" w:hAnsi="Arial" w:cs="Arial"/>
                                <w:color w:val="000000"/>
                                <w:sz w:val="23"/>
                                <w:szCs w:val="23"/>
                              </w:rPr>
                              <w:t>Environment A</w:t>
                            </w:r>
                            <w:r>
                              <w:rPr>
                                <w:rStyle w:val="normaltextrun"/>
                                <w:rFonts w:ascii="Arial" w:hAnsi="Arial" w:cs="Arial"/>
                                <w:color w:val="000000"/>
                                <w:sz w:val="23"/>
                                <w:szCs w:val="23"/>
                              </w:rPr>
                              <w:t xml:space="preserve">gency’s response to multiple applications for new nuclear power stations. Central to this role is enabling delivery of environmental outcomes through the planning system, </w:t>
                            </w:r>
                            <w:r w:rsidR="00CA6600">
                              <w:rPr>
                                <w:rStyle w:val="normaltextrun"/>
                                <w:rFonts w:ascii="Arial" w:hAnsi="Arial" w:cs="Arial"/>
                                <w:color w:val="000000"/>
                                <w:sz w:val="23"/>
                                <w:szCs w:val="23"/>
                              </w:rPr>
                              <w:t>mainly</w:t>
                            </w:r>
                            <w:r>
                              <w:rPr>
                                <w:rStyle w:val="normaltextrun"/>
                                <w:rFonts w:ascii="Arial" w:hAnsi="Arial" w:cs="Arial"/>
                                <w:color w:val="000000"/>
                                <w:sz w:val="23"/>
                                <w:szCs w:val="23"/>
                              </w:rPr>
                              <w:t xml:space="preserve"> Development Consent Orders.  </w:t>
                            </w:r>
                          </w:p>
                          <w:p w14:paraId="1666F2C5" w14:textId="77777777" w:rsidR="00723BEA" w:rsidRDefault="00723BEA" w:rsidP="004134E7">
                            <w:pPr>
                              <w:pStyle w:val="paragraph"/>
                              <w:spacing w:before="0" w:beforeAutospacing="0" w:after="0" w:afterAutospacing="0"/>
                              <w:textAlignment w:val="baseline"/>
                              <w:rPr>
                                <w:rStyle w:val="normaltextrun"/>
                                <w:rFonts w:ascii="Arial" w:hAnsi="Arial" w:cs="Arial"/>
                                <w:color w:val="000000"/>
                                <w:sz w:val="23"/>
                                <w:szCs w:val="23"/>
                              </w:rPr>
                            </w:pPr>
                          </w:p>
                          <w:p w14:paraId="6BE39BC0" w14:textId="724B655A" w:rsidR="00723BEA" w:rsidRDefault="00723BEA" w:rsidP="004134E7">
                            <w:pPr>
                              <w:pStyle w:val="paragraph"/>
                              <w:spacing w:before="0" w:beforeAutospacing="0" w:after="0" w:afterAutospacing="0"/>
                              <w:textAlignment w:val="baseline"/>
                              <w:rPr>
                                <w:rStyle w:val="normaltextrun"/>
                                <w:rFonts w:ascii="Arial" w:hAnsi="Arial" w:cs="Arial"/>
                                <w:color w:val="000000"/>
                                <w:sz w:val="23"/>
                                <w:szCs w:val="23"/>
                              </w:rPr>
                            </w:pPr>
                            <w:r>
                              <w:rPr>
                                <w:rStyle w:val="normaltextrun"/>
                                <w:rFonts w:ascii="Arial" w:hAnsi="Arial" w:cs="Arial"/>
                                <w:color w:val="000000"/>
                                <w:sz w:val="23"/>
                                <w:szCs w:val="23"/>
                              </w:rPr>
                              <w:t>You’ll need an in-depth knowledge of the planning regime and be able to demonstrate your experience working on major national infrastructure projects</w:t>
                            </w:r>
                            <w:r w:rsidR="00401366">
                              <w:rPr>
                                <w:rStyle w:val="normaltextrun"/>
                                <w:rFonts w:ascii="Arial" w:hAnsi="Arial" w:cs="Arial"/>
                                <w:color w:val="000000"/>
                                <w:sz w:val="23"/>
                                <w:szCs w:val="23"/>
                              </w:rPr>
                              <w:t xml:space="preserve"> or local infrastructure developments.</w:t>
                            </w:r>
                          </w:p>
                          <w:p w14:paraId="2DF3BC98" w14:textId="15002F4B" w:rsidR="00A323EC" w:rsidRDefault="00A323EC" w:rsidP="00A323EC">
                            <w:pPr>
                              <w:rPr>
                                <w:rFonts w:eastAsia="Times New Roman"/>
                                <w:sz w:val="24"/>
                                <w:szCs w:val="24"/>
                                <w:lang w:eastAsia="en-GB"/>
                              </w:rPr>
                            </w:pPr>
                          </w:p>
                          <w:p w14:paraId="5D22479F" w14:textId="791E8830" w:rsidR="00723BEA" w:rsidRPr="00723BEA" w:rsidRDefault="004134E7" w:rsidP="00A323EC">
                            <w:pPr>
                              <w:rPr>
                                <w:rStyle w:val="normaltextrun"/>
                                <w:rFonts w:ascii="Arial" w:hAnsi="Arial" w:cs="Arial"/>
                                <w:b/>
                                <w:bCs/>
                                <w:sz w:val="24"/>
                                <w:szCs w:val="24"/>
                              </w:rPr>
                            </w:pPr>
                            <w:r w:rsidRPr="004134E7">
                              <w:rPr>
                                <w:rFonts w:ascii="Arial" w:hAnsi="Arial" w:cs="Arial"/>
                                <w:b/>
                                <w:bCs/>
                                <w:sz w:val="24"/>
                                <w:szCs w:val="24"/>
                              </w:rPr>
                              <w:t>Influences and Persuades Others:</w:t>
                            </w:r>
                          </w:p>
                          <w:p w14:paraId="057787A4" w14:textId="06A13791" w:rsidR="004134E7" w:rsidRPr="006A06D4" w:rsidRDefault="00401366" w:rsidP="00A323EC">
                            <w:pPr>
                              <w:rPr>
                                <w:rFonts w:ascii="Arial" w:eastAsia="Times New Roman" w:hAnsi="Arial" w:cs="Arial"/>
                                <w:sz w:val="24"/>
                                <w:szCs w:val="24"/>
                                <w:lang w:eastAsia="en-GB"/>
                              </w:rPr>
                            </w:pPr>
                            <w:r>
                              <w:rPr>
                                <w:rStyle w:val="normaltextrun"/>
                                <w:rFonts w:ascii="Arial" w:hAnsi="Arial" w:cs="Arial"/>
                                <w:color w:val="000000"/>
                                <w:sz w:val="23"/>
                                <w:szCs w:val="23"/>
                                <w:shd w:val="clear" w:color="auto" w:fill="FFFFFF"/>
                              </w:rPr>
                              <w:t>There are many stakeholders involved in nuclear new build projects and in this role, you will need to demonstrate an ability to p</w:t>
                            </w:r>
                            <w:r w:rsidR="004134E7">
                              <w:rPr>
                                <w:rStyle w:val="normaltextrun"/>
                                <w:rFonts w:ascii="Arial" w:hAnsi="Arial" w:cs="Arial"/>
                                <w:color w:val="000000"/>
                                <w:sz w:val="23"/>
                                <w:szCs w:val="23"/>
                                <w:shd w:val="clear" w:color="auto" w:fill="FFFFFF"/>
                              </w:rPr>
                              <w:t>resen</w:t>
                            </w:r>
                            <w:r>
                              <w:rPr>
                                <w:rStyle w:val="normaltextrun"/>
                                <w:rFonts w:ascii="Arial" w:hAnsi="Arial" w:cs="Arial"/>
                                <w:color w:val="000000"/>
                                <w:sz w:val="23"/>
                                <w:szCs w:val="23"/>
                                <w:shd w:val="clear" w:color="auto" w:fill="FFFFFF"/>
                              </w:rPr>
                              <w:t>t your</w:t>
                            </w:r>
                            <w:r w:rsidR="004134E7">
                              <w:rPr>
                                <w:rStyle w:val="normaltextrun"/>
                                <w:rFonts w:ascii="Arial" w:hAnsi="Arial" w:cs="Arial"/>
                                <w:color w:val="000000"/>
                                <w:sz w:val="23"/>
                                <w:szCs w:val="23"/>
                                <w:shd w:val="clear" w:color="auto" w:fill="FFFFFF"/>
                              </w:rPr>
                              <w:t xml:space="preserve"> case in a convincing and attractive way that will win people over, encourag</w:t>
                            </w:r>
                            <w:r>
                              <w:rPr>
                                <w:rStyle w:val="normaltextrun"/>
                                <w:rFonts w:ascii="Arial" w:hAnsi="Arial" w:cs="Arial"/>
                                <w:color w:val="000000"/>
                                <w:sz w:val="23"/>
                                <w:szCs w:val="23"/>
                                <w:shd w:val="clear" w:color="auto" w:fill="FFFFFF"/>
                              </w:rPr>
                              <w:t>e</w:t>
                            </w:r>
                            <w:r w:rsidR="004134E7">
                              <w:rPr>
                                <w:rStyle w:val="normaltextrun"/>
                                <w:rFonts w:ascii="Arial" w:hAnsi="Arial" w:cs="Arial"/>
                                <w:color w:val="000000"/>
                                <w:sz w:val="23"/>
                                <w:szCs w:val="23"/>
                                <w:shd w:val="clear" w:color="auto" w:fill="FFFFFF"/>
                              </w:rPr>
                              <w:t xml:space="preserve"> them to follow plans willingly; often succeeding where logic and reason alone would fail</w:t>
                            </w:r>
                            <w:r w:rsidR="004134E7" w:rsidRPr="00723BEA">
                              <w:rPr>
                                <w:rStyle w:val="normaltextrun"/>
                                <w:rFonts w:ascii="Arial" w:hAnsi="Arial" w:cs="Arial"/>
                                <w:color w:val="000000"/>
                                <w:sz w:val="23"/>
                                <w:szCs w:val="23"/>
                                <w:shd w:val="clear" w:color="auto" w:fill="FFFFFF"/>
                              </w:rPr>
                              <w:t>.</w:t>
                            </w:r>
                            <w:r w:rsidR="004134E7" w:rsidRPr="00723BEA">
                              <w:rPr>
                                <w:rStyle w:val="eop"/>
                                <w:rFonts w:ascii="Arial" w:hAnsi="Arial" w:cs="Arial"/>
                                <w:color w:val="000000"/>
                                <w:sz w:val="23"/>
                                <w:szCs w:val="23"/>
                                <w:shd w:val="clear" w:color="auto" w:fill="FFFFFF"/>
                              </w:rPr>
                              <w:t> </w:t>
                            </w:r>
                          </w:p>
                          <w:p w14:paraId="6EE02137" w14:textId="1C781BE0" w:rsidR="00A323EC" w:rsidRPr="00AC69D7" w:rsidRDefault="00A323EC" w:rsidP="00A323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E0EBF" id="_x0000_s1029" type="#_x0000_t202" style="position:absolute;margin-left:-8.6pt;margin-top:23.65pt;width:326.7pt;height:467.45pt;z-index:2516899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" filled="f" stroked="f">
                <v:textbox>
                  <w:txbxContent>
                    <w:p w14:paraId="6162A573" w14:textId="46D2339F" w:rsidR="00A323EC" w:rsidRDefault="004134E7" w:rsidP="00A323EC">
                      <w:pPr>
                        <w:rPr>
                          <w:rStyle w:val="Strong"/>
                          <w:rFonts w:ascii="Arial" w:hAnsi="Arial" w:cs="Arial"/>
                          <w:sz w:val="24"/>
                          <w:szCs w:val="24"/>
                        </w:rPr>
                      </w:pPr>
                      <w:r>
                        <w:rPr>
                          <w:rStyle w:val="Strong"/>
                          <w:rFonts w:ascii="Arial" w:hAnsi="Arial" w:cs="Arial"/>
                          <w:sz w:val="24"/>
                          <w:szCs w:val="24"/>
                        </w:rPr>
                        <w:t>Achieves Results</w:t>
                      </w:r>
                      <w:r w:rsidR="00A323EC">
                        <w:rPr>
                          <w:rStyle w:val="Strong"/>
                          <w:rFonts w:ascii="Arial" w:hAnsi="Arial" w:cs="Arial"/>
                          <w:sz w:val="24"/>
                          <w:szCs w:val="24"/>
                        </w:rPr>
                        <w:t>:</w:t>
                      </w:r>
                    </w:p>
                    <w:p w14:paraId="6398ECAA" w14:textId="6A3A1232" w:rsidR="00723BEA" w:rsidRDefault="00723BEA" w:rsidP="004134E7">
                      <w:pPr>
                        <w:pStyle w:val="paragraph"/>
                        <w:spacing w:before="0" w:beforeAutospacing="0" w:after="0" w:afterAutospacing="0"/>
                        <w:textAlignment w:val="baseline"/>
                        <w:rPr>
                          <w:rStyle w:val="normaltextrun"/>
                          <w:rFonts w:ascii="Arial" w:hAnsi="Arial" w:cs="Arial"/>
                          <w:color w:val="000000"/>
                          <w:sz w:val="23"/>
                          <w:szCs w:val="23"/>
                        </w:rPr>
                      </w:pPr>
                      <w:r>
                        <w:rPr>
                          <w:rStyle w:val="normaltextrun"/>
                          <w:rFonts w:ascii="Arial" w:hAnsi="Arial" w:cs="Arial"/>
                          <w:color w:val="000000"/>
                          <w:sz w:val="23"/>
                          <w:szCs w:val="23"/>
                        </w:rPr>
                        <w:t xml:space="preserve">The role involves working on and co-ordinating the </w:t>
                      </w:r>
                      <w:r w:rsidR="00CA6600">
                        <w:rPr>
                          <w:rStyle w:val="normaltextrun"/>
                          <w:rFonts w:ascii="Arial" w:hAnsi="Arial" w:cs="Arial"/>
                          <w:color w:val="000000"/>
                          <w:sz w:val="23"/>
                          <w:szCs w:val="23"/>
                        </w:rPr>
                        <w:t>Environment A</w:t>
                      </w:r>
                      <w:r>
                        <w:rPr>
                          <w:rStyle w:val="normaltextrun"/>
                          <w:rFonts w:ascii="Arial" w:hAnsi="Arial" w:cs="Arial"/>
                          <w:color w:val="000000"/>
                          <w:sz w:val="23"/>
                          <w:szCs w:val="23"/>
                        </w:rPr>
                        <w:t xml:space="preserve">gency’s response to multiple applications for new nuclear power stations. Central to this role is enabling delivery of environmental outcomes through the planning system, </w:t>
                      </w:r>
                      <w:r w:rsidR="00CA6600">
                        <w:rPr>
                          <w:rStyle w:val="normaltextrun"/>
                          <w:rFonts w:ascii="Arial" w:hAnsi="Arial" w:cs="Arial"/>
                          <w:color w:val="000000"/>
                          <w:sz w:val="23"/>
                          <w:szCs w:val="23"/>
                        </w:rPr>
                        <w:t>mainly</w:t>
                      </w:r>
                      <w:r>
                        <w:rPr>
                          <w:rStyle w:val="normaltextrun"/>
                          <w:rFonts w:ascii="Arial" w:hAnsi="Arial" w:cs="Arial"/>
                          <w:color w:val="000000"/>
                          <w:sz w:val="23"/>
                          <w:szCs w:val="23"/>
                        </w:rPr>
                        <w:t xml:space="preserve"> Development Consent Orders.  </w:t>
                      </w:r>
                    </w:p>
                    <w:p w14:paraId="1666F2C5" w14:textId="77777777" w:rsidR="00723BEA" w:rsidRDefault="00723BEA" w:rsidP="004134E7">
                      <w:pPr>
                        <w:pStyle w:val="paragraph"/>
                        <w:spacing w:before="0" w:beforeAutospacing="0" w:after="0" w:afterAutospacing="0"/>
                        <w:textAlignment w:val="baseline"/>
                        <w:rPr>
                          <w:rStyle w:val="normaltextrun"/>
                          <w:rFonts w:ascii="Arial" w:hAnsi="Arial" w:cs="Arial"/>
                          <w:color w:val="000000"/>
                          <w:sz w:val="23"/>
                          <w:szCs w:val="23"/>
                        </w:rPr>
                      </w:pPr>
                    </w:p>
                    <w:p w14:paraId="6BE39BC0" w14:textId="724B655A" w:rsidR="00723BEA" w:rsidRDefault="00723BEA" w:rsidP="004134E7">
                      <w:pPr>
                        <w:pStyle w:val="paragraph"/>
                        <w:spacing w:before="0" w:beforeAutospacing="0" w:after="0" w:afterAutospacing="0"/>
                        <w:textAlignment w:val="baseline"/>
                        <w:rPr>
                          <w:rStyle w:val="normaltextrun"/>
                          <w:rFonts w:ascii="Arial" w:hAnsi="Arial" w:cs="Arial"/>
                          <w:color w:val="000000"/>
                          <w:sz w:val="23"/>
                          <w:szCs w:val="23"/>
                        </w:rPr>
                      </w:pPr>
                      <w:r>
                        <w:rPr>
                          <w:rStyle w:val="normaltextrun"/>
                          <w:rFonts w:ascii="Arial" w:hAnsi="Arial" w:cs="Arial"/>
                          <w:color w:val="000000"/>
                          <w:sz w:val="23"/>
                          <w:szCs w:val="23"/>
                        </w:rPr>
                        <w:t>You’ll need an in-depth knowledge of the planning regime and be able to demonstrate your experience working on major national infrastructure projects</w:t>
                      </w:r>
                      <w:r w:rsidR="00401366">
                        <w:rPr>
                          <w:rStyle w:val="normaltextrun"/>
                          <w:rFonts w:ascii="Arial" w:hAnsi="Arial" w:cs="Arial"/>
                          <w:color w:val="000000"/>
                          <w:sz w:val="23"/>
                          <w:szCs w:val="23"/>
                        </w:rPr>
                        <w:t xml:space="preserve"> or local infrastructure developments.</w:t>
                      </w:r>
                    </w:p>
                    <w:p w14:paraId="2DF3BC98" w14:textId="15002F4B" w:rsidR="00A323EC" w:rsidRDefault="00A323EC" w:rsidP="00A323EC">
                      <w:pPr>
                        <w:rPr>
                          <w:rFonts w:eastAsia="Times New Roman"/>
                          <w:sz w:val="24"/>
                          <w:szCs w:val="24"/>
                          <w:lang w:eastAsia="en-GB"/>
                        </w:rPr>
                      </w:pPr>
                    </w:p>
                    <w:p w14:paraId="5D22479F" w14:textId="791E8830" w:rsidR="00723BEA" w:rsidRPr="00723BEA" w:rsidRDefault="004134E7" w:rsidP="00A323EC">
                      <w:pPr>
                        <w:rPr>
                          <w:rStyle w:val="normaltextrun"/>
                          <w:rFonts w:ascii="Arial" w:hAnsi="Arial" w:cs="Arial"/>
                          <w:b/>
                          <w:bCs/>
                          <w:sz w:val="24"/>
                          <w:szCs w:val="24"/>
                        </w:rPr>
                      </w:pPr>
                      <w:r w:rsidRPr="004134E7">
                        <w:rPr>
                          <w:rFonts w:ascii="Arial" w:hAnsi="Arial" w:cs="Arial"/>
                          <w:b/>
                          <w:bCs/>
                          <w:sz w:val="24"/>
                          <w:szCs w:val="24"/>
                        </w:rPr>
                        <w:t>Influences and Persuades Others:</w:t>
                      </w:r>
                    </w:p>
                    <w:p w14:paraId="057787A4" w14:textId="06A13791" w:rsidR="004134E7" w:rsidRPr="006A06D4" w:rsidRDefault="00401366" w:rsidP="00A323EC">
                      <w:pPr>
                        <w:rPr>
                          <w:rFonts w:ascii="Arial" w:eastAsia="Times New Roman" w:hAnsi="Arial" w:cs="Arial"/>
                          <w:sz w:val="24"/>
                          <w:szCs w:val="24"/>
                          <w:lang w:eastAsia="en-GB"/>
                        </w:rPr>
                      </w:pPr>
                      <w:r>
                        <w:rPr>
                          <w:rStyle w:val="normaltextrun"/>
                          <w:rFonts w:ascii="Arial" w:hAnsi="Arial" w:cs="Arial"/>
                          <w:color w:val="000000"/>
                          <w:sz w:val="23"/>
                          <w:szCs w:val="23"/>
                          <w:shd w:val="clear" w:color="auto" w:fill="FFFFFF"/>
                        </w:rPr>
                        <w:t>There are many stakeholders involved in nuclear new build projects and in this role, you will need to demonstrate an ability to p</w:t>
                      </w:r>
                      <w:r w:rsidR="004134E7">
                        <w:rPr>
                          <w:rStyle w:val="normaltextrun"/>
                          <w:rFonts w:ascii="Arial" w:hAnsi="Arial" w:cs="Arial"/>
                          <w:color w:val="000000"/>
                          <w:sz w:val="23"/>
                          <w:szCs w:val="23"/>
                          <w:shd w:val="clear" w:color="auto" w:fill="FFFFFF"/>
                        </w:rPr>
                        <w:t>resen</w:t>
                      </w:r>
                      <w:r>
                        <w:rPr>
                          <w:rStyle w:val="normaltextrun"/>
                          <w:rFonts w:ascii="Arial" w:hAnsi="Arial" w:cs="Arial"/>
                          <w:color w:val="000000"/>
                          <w:sz w:val="23"/>
                          <w:szCs w:val="23"/>
                          <w:shd w:val="clear" w:color="auto" w:fill="FFFFFF"/>
                        </w:rPr>
                        <w:t>t your</w:t>
                      </w:r>
                      <w:r w:rsidR="004134E7">
                        <w:rPr>
                          <w:rStyle w:val="normaltextrun"/>
                          <w:rFonts w:ascii="Arial" w:hAnsi="Arial" w:cs="Arial"/>
                          <w:color w:val="000000"/>
                          <w:sz w:val="23"/>
                          <w:szCs w:val="23"/>
                          <w:shd w:val="clear" w:color="auto" w:fill="FFFFFF"/>
                        </w:rPr>
                        <w:t xml:space="preserve"> case in a convincing and attractive way that will win people over, encourag</w:t>
                      </w:r>
                      <w:r>
                        <w:rPr>
                          <w:rStyle w:val="normaltextrun"/>
                          <w:rFonts w:ascii="Arial" w:hAnsi="Arial" w:cs="Arial"/>
                          <w:color w:val="000000"/>
                          <w:sz w:val="23"/>
                          <w:szCs w:val="23"/>
                          <w:shd w:val="clear" w:color="auto" w:fill="FFFFFF"/>
                        </w:rPr>
                        <w:t>e</w:t>
                      </w:r>
                      <w:r w:rsidR="004134E7">
                        <w:rPr>
                          <w:rStyle w:val="normaltextrun"/>
                          <w:rFonts w:ascii="Arial" w:hAnsi="Arial" w:cs="Arial"/>
                          <w:color w:val="000000"/>
                          <w:sz w:val="23"/>
                          <w:szCs w:val="23"/>
                          <w:shd w:val="clear" w:color="auto" w:fill="FFFFFF"/>
                        </w:rPr>
                        <w:t xml:space="preserve"> them to follow plans willingly; often succeeding where logic and reason alone would fail</w:t>
                      </w:r>
                      <w:r w:rsidR="004134E7" w:rsidRPr="00723BEA">
                        <w:rPr>
                          <w:rStyle w:val="normaltextrun"/>
                          <w:rFonts w:ascii="Arial" w:hAnsi="Arial" w:cs="Arial"/>
                          <w:color w:val="000000"/>
                          <w:sz w:val="23"/>
                          <w:szCs w:val="23"/>
                          <w:shd w:val="clear" w:color="auto" w:fill="FFFFFF"/>
                        </w:rPr>
                        <w:t>.</w:t>
                      </w:r>
                      <w:r w:rsidR="004134E7" w:rsidRPr="00723BEA">
                        <w:rPr>
                          <w:rStyle w:val="eop"/>
                          <w:rFonts w:ascii="Arial" w:hAnsi="Arial" w:cs="Arial"/>
                          <w:color w:val="000000"/>
                          <w:sz w:val="23"/>
                          <w:szCs w:val="23"/>
                          <w:shd w:val="clear" w:color="auto" w:fill="FFFFFF"/>
                        </w:rPr>
                        <w:t> </w:t>
                      </w:r>
                    </w:p>
                    <w:p w14:paraId="6EE02137" w14:textId="1C781BE0" w:rsidR="00A323EC" w:rsidRPr="00AC69D7" w:rsidRDefault="00A323EC" w:rsidP="00A323EC"/>
                  </w:txbxContent>
                </v:textbox>
                <w10:wrap anchorx="margin"/>
              </v:shape>
            </w:pict>
          </mc:Fallback>
        </mc:AlternateContent>
      </w:r>
      <w:r>
        <w:t>Capabilities for the role</w:t>
      </w:r>
    </w:p>
    <w:p w14:paraId="530B2E29" w14:textId="77777777" w:rsidR="00A323EC" w:rsidRDefault="00A323EC" w:rsidP="00A323EC"/>
    <w:p w14:paraId="6EF6B6E7" w14:textId="77777777" w:rsidR="00A323EC" w:rsidRDefault="00A323EC" w:rsidP="00A323EC"/>
    <w:p w14:paraId="09D3BE39" w14:textId="77777777" w:rsidR="00A323EC" w:rsidRDefault="00A323EC" w:rsidP="00A323EC"/>
    <w:p w14:paraId="1B353F64" w14:textId="77777777" w:rsidR="00A323EC" w:rsidRDefault="00A323EC" w:rsidP="00A323EC"/>
    <w:p w14:paraId="64CD9905" w14:textId="77777777" w:rsidR="00A323EC" w:rsidRDefault="00A323EC" w:rsidP="00A323EC"/>
    <w:p w14:paraId="3E744FC6" w14:textId="77777777" w:rsidR="00A323EC" w:rsidRDefault="00A323EC" w:rsidP="00A323EC"/>
    <w:p w14:paraId="0F253B8B" w14:textId="77777777" w:rsidR="00A323EC" w:rsidRDefault="00A323EC" w:rsidP="00A323EC"/>
    <w:p w14:paraId="226A0A75" w14:textId="77777777" w:rsidR="00A323EC" w:rsidRDefault="00A323EC" w:rsidP="00A323EC"/>
    <w:p w14:paraId="591FDE81" w14:textId="77777777" w:rsidR="00A323EC" w:rsidRDefault="00A323EC" w:rsidP="00A323EC"/>
    <w:p w14:paraId="36A7D6F3" w14:textId="77777777" w:rsidR="00A323EC" w:rsidRDefault="00A323EC" w:rsidP="00A323EC"/>
    <w:p w14:paraId="5FEE0B2E" w14:textId="77777777" w:rsidR="00A323EC" w:rsidRDefault="00A323EC" w:rsidP="00A323EC"/>
    <w:p w14:paraId="4A2FDAEC" w14:textId="77777777" w:rsidR="00A323EC" w:rsidRDefault="00A323EC" w:rsidP="00A323EC"/>
    <w:p w14:paraId="28EE6933" w14:textId="77777777" w:rsidR="00A323EC" w:rsidRDefault="00A323EC" w:rsidP="00A323EC"/>
    <w:p w14:paraId="5D469EB8" w14:textId="77777777" w:rsidR="00A323EC" w:rsidRDefault="00A323EC" w:rsidP="00A323EC"/>
    <w:p w14:paraId="7943E6D6" w14:textId="77777777" w:rsidR="00A323EC" w:rsidRDefault="00A323EC" w:rsidP="00A323EC"/>
    <w:p w14:paraId="3CFB9275" w14:textId="77777777" w:rsidR="00A323EC" w:rsidRDefault="00A323EC" w:rsidP="00A323EC"/>
    <w:p w14:paraId="1A2E6FF1" w14:textId="77777777" w:rsidR="00A323EC" w:rsidRDefault="00A323EC" w:rsidP="00A323EC"/>
    <w:p w14:paraId="02893770" w14:textId="77777777" w:rsidR="00A323EC" w:rsidRDefault="00A323EC" w:rsidP="00A323EC"/>
    <w:p w14:paraId="652070B8" w14:textId="77777777" w:rsidR="00A323EC" w:rsidRDefault="00A323EC" w:rsidP="00A323EC"/>
    <w:p w14:paraId="2891230E" w14:textId="77777777" w:rsidR="00A323EC" w:rsidRPr="00EF6A68" w:rsidRDefault="00A323EC" w:rsidP="00A323EC"/>
    <w:p w14:paraId="62FAA341" w14:textId="77777777" w:rsidR="00A323EC" w:rsidRDefault="00A323EC" w:rsidP="00A323EC">
      <w:pPr>
        <w:rPr>
          <w:rFonts w:ascii="Arial" w:hAnsi="Arial" w:cs="Arial"/>
          <w:sz w:val="24"/>
          <w:szCs w:val="24"/>
        </w:rPr>
      </w:pPr>
      <w:r w:rsidRPr="00804726">
        <w:rPr>
          <w:rFonts w:ascii="Arial" w:hAnsi="Arial" w:cs="Arial"/>
          <w:noProof/>
          <w:sz w:val="24"/>
          <w:szCs w:val="24"/>
        </w:rPr>
        <mc:AlternateContent>
          <mc:Choice Requires="wps">
            <w:drawing>
              <wp:anchor distT="45720" distB="45720" distL="114300" distR="114300" simplePos="0" relativeHeight="251691007" behindDoc="0" locked="0" layoutInCell="1" allowOverlap="1" wp14:anchorId="25FD22B1" wp14:editId="7B28B677">
                <wp:simplePos x="0" y="0"/>
                <wp:positionH relativeFrom="margin">
                  <wp:posOffset>4869180</wp:posOffset>
                </wp:positionH>
                <wp:positionV relativeFrom="paragraph">
                  <wp:posOffset>23173</wp:posOffset>
                </wp:positionV>
                <wp:extent cx="4148455" cy="593661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8455" cy="5936615"/>
                        </a:xfrm>
                        <a:prstGeom prst="rect">
                          <a:avLst/>
                        </a:prstGeom>
                        <a:noFill/>
                        <a:ln w="9525">
                          <a:noFill/>
                          <a:miter lim="800000"/>
                          <a:headEnd/>
                          <a:tailEnd/>
                        </a:ln>
                      </wps:spPr>
                      <wps:txbx>
                        <w:txbxContent>
                          <w:sdt>
                            <w:sdtPr>
                              <w:rPr>
                                <w:rFonts w:ascii="Arial" w:hAnsi="Arial" w:cs="Arial"/>
                                <w:sz w:val="24"/>
                                <w:szCs w:val="24"/>
                              </w:rPr>
                              <w:id w:val="1322088068"/>
                            </w:sdtPr>
                            <w:sdtEndPr/>
                            <w:sdtContent>
                              <w:p w14:paraId="5C920E27" w14:textId="0B5850F7" w:rsidR="00A323EC" w:rsidRDefault="00A323EC" w:rsidP="00A323EC">
                                <w:pPr>
                                  <w:rPr>
                                    <w:rFonts w:ascii="Arial" w:eastAsia="Times New Roman" w:hAnsi="Arial" w:cs="Arial"/>
                                    <w:b/>
                                    <w:bCs/>
                                    <w:sz w:val="24"/>
                                    <w:szCs w:val="24"/>
                                    <w:lang w:eastAsia="en-GB"/>
                                  </w:rPr>
                                </w:pPr>
                              </w:p>
                              <w:p w14:paraId="60718F7F" w14:textId="5626D332" w:rsidR="00A323EC" w:rsidRPr="00723BEA" w:rsidRDefault="00A323EC" w:rsidP="00A323EC">
                                <w:pPr>
                                  <w:spacing w:before="120" w:after="120" w:line="288"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7F9AD340" w14:textId="77777777" w:rsidR="00A323EC" w:rsidRPr="006A06D4" w:rsidRDefault="00A323EC" w:rsidP="00A323EC">
                                <w:pPr>
                                  <w:rPr>
                                    <w:rFonts w:ascii="Arial" w:eastAsia="Times New Roman" w:hAnsi="Arial" w:cs="Arial"/>
                                    <w:b/>
                                    <w:sz w:val="24"/>
                                    <w:szCs w:val="24"/>
                                    <w:lang w:eastAsia="en-GB"/>
                                  </w:rPr>
                                </w:pPr>
                                <w:r w:rsidRPr="006A06D4">
                                  <w:rPr>
                                    <w:rFonts w:ascii="Arial" w:eastAsia="Times New Roman" w:hAnsi="Arial" w:cs="Arial"/>
                                    <w:b/>
                                    <w:color w:val="000000"/>
                                    <w:sz w:val="24"/>
                                    <w:szCs w:val="24"/>
                                  </w:rPr>
                                  <w:t>Takes decisions and solves problems efficiently</w:t>
                                </w:r>
                                <w:r w:rsidRPr="006A06D4">
                                  <w:rPr>
                                    <w:rFonts w:ascii="Arial" w:eastAsia="Times New Roman" w:hAnsi="Arial" w:cs="Arial"/>
                                    <w:b/>
                                    <w:sz w:val="24"/>
                                    <w:szCs w:val="24"/>
                                    <w:lang w:eastAsia="en-GB"/>
                                  </w:rPr>
                                  <w:t>:</w:t>
                                </w:r>
                              </w:p>
                              <w:p w14:paraId="71A72F77" w14:textId="77777777" w:rsidR="00A323EC" w:rsidRPr="006A06D4" w:rsidRDefault="00A323EC" w:rsidP="00A323EC">
                                <w:pPr>
                                  <w:rPr>
                                    <w:rFonts w:ascii="Arial" w:eastAsia="Times New Roman" w:hAnsi="Arial" w:cs="Arial"/>
                                    <w:bCs/>
                                    <w:color w:val="000000"/>
                                    <w:sz w:val="24"/>
                                    <w:szCs w:val="24"/>
                                  </w:rPr>
                                </w:pPr>
                                <w:r>
                                  <w:rPr>
                                    <w:rFonts w:ascii="Arial" w:eastAsia="Times New Roman" w:hAnsi="Arial" w:cs="Arial"/>
                                    <w:sz w:val="24"/>
                                    <w:szCs w:val="24"/>
                                    <w:lang w:eastAsia="en-GB"/>
                                  </w:rPr>
                                  <w:t>At times you will need to find o</w:t>
                                </w:r>
                                <w:r w:rsidRPr="006A06D4">
                                  <w:rPr>
                                    <w:rFonts w:ascii="Arial" w:hAnsi="Arial" w:cs="Arial"/>
                                    <w:color w:val="000000"/>
                                    <w:sz w:val="24"/>
                                    <w:szCs w:val="24"/>
                                  </w:rPr>
                                  <w:t>ptimal solutions by effectively analysing all the information, probing to develop alternatives</w:t>
                                </w:r>
                                <w:r>
                                  <w:rPr>
                                    <w:rFonts w:ascii="Arial" w:hAnsi="Arial" w:cs="Arial"/>
                                    <w:color w:val="000000"/>
                                    <w:sz w:val="24"/>
                                    <w:szCs w:val="24"/>
                                  </w:rPr>
                                  <w:t>,</w:t>
                                </w:r>
                                <w:r w:rsidRPr="006A06D4">
                                  <w:rPr>
                                    <w:rFonts w:ascii="Arial" w:hAnsi="Arial" w:cs="Arial"/>
                                    <w:color w:val="000000"/>
                                    <w:sz w:val="24"/>
                                    <w:szCs w:val="24"/>
                                  </w:rPr>
                                  <w:t xml:space="preserve"> and taking sound and timely decisions.</w:t>
                                </w:r>
                                <w:r>
                                  <w:rPr>
                                    <w:rFonts w:ascii="Arial" w:hAnsi="Arial" w:cs="Arial"/>
                                    <w:color w:val="000000"/>
                                    <w:sz w:val="24"/>
                                    <w:szCs w:val="24"/>
                                  </w:rPr>
                                  <w:t xml:space="preserve"> This may be within tight timeframes. </w:t>
                                </w:r>
                              </w:p>
                              <w:p w14:paraId="649A85A4" w14:textId="77777777" w:rsidR="00723BEA" w:rsidRDefault="00723BEA" w:rsidP="00A323EC">
                                <w:pPr>
                                  <w:spacing w:before="120" w:after="120" w:line="288" w:lineRule="auto"/>
                                  <w:rPr>
                                    <w:rFonts w:ascii="Arial" w:hAnsi="Arial" w:cs="Arial"/>
                                    <w:sz w:val="24"/>
                                    <w:szCs w:val="24"/>
                                  </w:rPr>
                                </w:pPr>
                              </w:p>
                              <w:p w14:paraId="1E144C3F" w14:textId="28948438" w:rsidR="00723BEA" w:rsidRPr="00723BEA" w:rsidRDefault="00723BEA" w:rsidP="00A323EC">
                                <w:pPr>
                                  <w:spacing w:before="120" w:after="120" w:line="288" w:lineRule="auto"/>
                                  <w:rPr>
                                    <w:rFonts w:ascii="Arial" w:hAnsi="Arial" w:cs="Arial"/>
                                    <w:b/>
                                    <w:bCs/>
                                    <w:sz w:val="24"/>
                                    <w:szCs w:val="24"/>
                                  </w:rPr>
                                </w:pPr>
                                <w:r w:rsidRPr="00723BEA">
                                  <w:rPr>
                                    <w:rFonts w:ascii="Arial" w:hAnsi="Arial" w:cs="Arial"/>
                                    <w:b/>
                                    <w:bCs/>
                                    <w:sz w:val="24"/>
                                    <w:szCs w:val="24"/>
                                  </w:rPr>
                                  <w:t>Technical Exercise:</w:t>
                                </w:r>
                              </w:p>
                              <w:p w14:paraId="24F1562B" w14:textId="213A7BFB" w:rsidR="00A323EC" w:rsidRPr="00674CD1" w:rsidRDefault="00BE652E" w:rsidP="00A323EC">
                                <w:pPr>
                                  <w:spacing w:before="120" w:after="120" w:line="288" w:lineRule="auto"/>
                                  <w:rPr>
                                    <w:rFonts w:ascii="Arial" w:hAnsi="Arial" w:cs="Arial"/>
                                    <w:sz w:val="24"/>
                                    <w:szCs w:val="24"/>
                                  </w:rPr>
                                </w:pPr>
                                <w:r>
                                  <w:rPr>
                                    <w:rFonts w:ascii="Arial" w:hAnsi="Arial" w:cs="Arial"/>
                                    <w:sz w:val="24"/>
                                    <w:szCs w:val="24"/>
                                  </w:rPr>
                                  <w:t xml:space="preserve">This will be presented to applicants </w:t>
                                </w:r>
                                <w:r w:rsidR="003B0E7C">
                                  <w:rPr>
                                    <w:rFonts w:ascii="Arial" w:hAnsi="Arial" w:cs="Arial"/>
                                    <w:sz w:val="24"/>
                                    <w:szCs w:val="24"/>
                                  </w:rPr>
                                  <w:t xml:space="preserve">at </w:t>
                                </w:r>
                                <w:r>
                                  <w:rPr>
                                    <w:rFonts w:ascii="Arial" w:hAnsi="Arial" w:cs="Arial"/>
                                    <w:sz w:val="24"/>
                                    <w:szCs w:val="24"/>
                                  </w:rPr>
                                  <w:t>interview</w:t>
                                </w:r>
                                <w:r w:rsidR="003B0E7C">
                                  <w:rPr>
                                    <w:rFonts w:ascii="Arial" w:hAnsi="Arial" w:cs="Arial"/>
                                    <w:sz w:val="24"/>
                                    <w:szCs w:val="24"/>
                                  </w:rPr>
                                  <w:t xml:space="preserve"> and will look to test your planning knowledge.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D22B1" id="_x0000_s1030" type="#_x0000_t202" style="position:absolute;margin-left:383.4pt;margin-top:1.8pt;width:326.65pt;height:467.45pt;z-index:25169100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" filled="f" stroked="f">
                <v:textbox>
                  <w:txbxContent>
                    <w:sdt>
                      <w:sdtPr>
                        <w:rPr>
                          <w:rFonts w:ascii="Arial" w:hAnsi="Arial" w:cs="Arial"/>
                          <w:sz w:val="24"/>
                          <w:szCs w:val="24"/>
                        </w:rPr>
                        <w:id w:val="1322088068"/>
                      </w:sdtPr>
                      <w:sdtEndPr/>
                      <w:sdtContent>
                        <w:p w14:paraId="5C920E27" w14:textId="0B5850F7" w:rsidR="00A323EC" w:rsidRDefault="00A323EC" w:rsidP="00A323EC">
                          <w:pPr>
                            <w:rPr>
                              <w:rFonts w:ascii="Arial" w:eastAsia="Times New Roman" w:hAnsi="Arial" w:cs="Arial"/>
                              <w:b/>
                              <w:bCs/>
                              <w:sz w:val="24"/>
                              <w:szCs w:val="24"/>
                              <w:lang w:eastAsia="en-GB"/>
                            </w:rPr>
                          </w:pPr>
                        </w:p>
                        <w:p w14:paraId="60718F7F" w14:textId="5626D332" w:rsidR="00A323EC" w:rsidRPr="00723BEA" w:rsidRDefault="00A323EC" w:rsidP="00A323EC">
                          <w:pPr>
                            <w:spacing w:before="120" w:after="120" w:line="288"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7F9AD340" w14:textId="77777777" w:rsidR="00A323EC" w:rsidRPr="006A06D4" w:rsidRDefault="00A323EC" w:rsidP="00A323EC">
                          <w:pPr>
                            <w:rPr>
                              <w:rFonts w:ascii="Arial" w:eastAsia="Times New Roman" w:hAnsi="Arial" w:cs="Arial"/>
                              <w:b/>
                              <w:sz w:val="24"/>
                              <w:szCs w:val="24"/>
                              <w:lang w:eastAsia="en-GB"/>
                            </w:rPr>
                          </w:pPr>
                          <w:r w:rsidRPr="006A06D4">
                            <w:rPr>
                              <w:rFonts w:ascii="Arial" w:eastAsia="Times New Roman" w:hAnsi="Arial" w:cs="Arial"/>
                              <w:b/>
                              <w:color w:val="000000"/>
                              <w:sz w:val="24"/>
                              <w:szCs w:val="24"/>
                            </w:rPr>
                            <w:t>Takes decisions and solves problems efficiently</w:t>
                          </w:r>
                          <w:r w:rsidRPr="006A06D4">
                            <w:rPr>
                              <w:rFonts w:ascii="Arial" w:eastAsia="Times New Roman" w:hAnsi="Arial" w:cs="Arial"/>
                              <w:b/>
                              <w:sz w:val="24"/>
                              <w:szCs w:val="24"/>
                              <w:lang w:eastAsia="en-GB"/>
                            </w:rPr>
                            <w:t>:</w:t>
                          </w:r>
                        </w:p>
                        <w:p w14:paraId="71A72F77" w14:textId="77777777" w:rsidR="00A323EC" w:rsidRPr="006A06D4" w:rsidRDefault="00A323EC" w:rsidP="00A323EC">
                          <w:pPr>
                            <w:rPr>
                              <w:rFonts w:ascii="Arial" w:eastAsia="Times New Roman" w:hAnsi="Arial" w:cs="Arial"/>
                              <w:bCs/>
                              <w:color w:val="000000"/>
                              <w:sz w:val="24"/>
                              <w:szCs w:val="24"/>
                            </w:rPr>
                          </w:pPr>
                          <w:r>
                            <w:rPr>
                              <w:rFonts w:ascii="Arial" w:eastAsia="Times New Roman" w:hAnsi="Arial" w:cs="Arial"/>
                              <w:sz w:val="24"/>
                              <w:szCs w:val="24"/>
                              <w:lang w:eastAsia="en-GB"/>
                            </w:rPr>
                            <w:t>At times you will need to find o</w:t>
                          </w:r>
                          <w:r w:rsidRPr="006A06D4">
                            <w:rPr>
                              <w:rFonts w:ascii="Arial" w:hAnsi="Arial" w:cs="Arial"/>
                              <w:color w:val="000000"/>
                              <w:sz w:val="24"/>
                              <w:szCs w:val="24"/>
                            </w:rPr>
                            <w:t>ptimal solutions by effectively analysing all the information, probing to develop alternatives</w:t>
                          </w:r>
                          <w:r>
                            <w:rPr>
                              <w:rFonts w:ascii="Arial" w:hAnsi="Arial" w:cs="Arial"/>
                              <w:color w:val="000000"/>
                              <w:sz w:val="24"/>
                              <w:szCs w:val="24"/>
                            </w:rPr>
                            <w:t>,</w:t>
                          </w:r>
                          <w:r w:rsidRPr="006A06D4">
                            <w:rPr>
                              <w:rFonts w:ascii="Arial" w:hAnsi="Arial" w:cs="Arial"/>
                              <w:color w:val="000000"/>
                              <w:sz w:val="24"/>
                              <w:szCs w:val="24"/>
                            </w:rPr>
                            <w:t xml:space="preserve"> and taking sound and timely decisions.</w:t>
                          </w:r>
                          <w:r>
                            <w:rPr>
                              <w:rFonts w:ascii="Arial" w:hAnsi="Arial" w:cs="Arial"/>
                              <w:color w:val="000000"/>
                              <w:sz w:val="24"/>
                              <w:szCs w:val="24"/>
                            </w:rPr>
                            <w:t xml:space="preserve"> This may be within tight timeframes. </w:t>
                          </w:r>
                        </w:p>
                        <w:p w14:paraId="649A85A4" w14:textId="77777777" w:rsidR="00723BEA" w:rsidRDefault="00723BEA" w:rsidP="00A323EC">
                          <w:pPr>
                            <w:spacing w:before="120" w:after="120" w:line="288" w:lineRule="auto"/>
                            <w:rPr>
                              <w:rFonts w:ascii="Arial" w:hAnsi="Arial" w:cs="Arial"/>
                              <w:sz w:val="24"/>
                              <w:szCs w:val="24"/>
                            </w:rPr>
                          </w:pPr>
                        </w:p>
                        <w:p w14:paraId="1E144C3F" w14:textId="28948438" w:rsidR="00723BEA" w:rsidRPr="00723BEA" w:rsidRDefault="00723BEA" w:rsidP="00A323EC">
                          <w:pPr>
                            <w:spacing w:before="120" w:after="120" w:line="288" w:lineRule="auto"/>
                            <w:rPr>
                              <w:rFonts w:ascii="Arial" w:hAnsi="Arial" w:cs="Arial"/>
                              <w:b/>
                              <w:bCs/>
                              <w:sz w:val="24"/>
                              <w:szCs w:val="24"/>
                            </w:rPr>
                          </w:pPr>
                          <w:r w:rsidRPr="00723BEA">
                            <w:rPr>
                              <w:rFonts w:ascii="Arial" w:hAnsi="Arial" w:cs="Arial"/>
                              <w:b/>
                              <w:bCs/>
                              <w:sz w:val="24"/>
                              <w:szCs w:val="24"/>
                            </w:rPr>
                            <w:t>Technical Exercise:</w:t>
                          </w:r>
                        </w:p>
                        <w:p w14:paraId="24F1562B" w14:textId="213A7BFB" w:rsidR="00A323EC" w:rsidRPr="00674CD1" w:rsidRDefault="00BE652E" w:rsidP="00A323EC">
                          <w:pPr>
                            <w:spacing w:before="120" w:after="120" w:line="288" w:lineRule="auto"/>
                            <w:rPr>
                              <w:rFonts w:ascii="Arial" w:hAnsi="Arial" w:cs="Arial"/>
                              <w:sz w:val="24"/>
                              <w:szCs w:val="24"/>
                            </w:rPr>
                          </w:pPr>
                          <w:r>
                            <w:rPr>
                              <w:rFonts w:ascii="Arial" w:hAnsi="Arial" w:cs="Arial"/>
                              <w:sz w:val="24"/>
                              <w:szCs w:val="24"/>
                            </w:rPr>
                            <w:t xml:space="preserve">This will be presented to applicants </w:t>
                          </w:r>
                          <w:r w:rsidR="003B0E7C">
                            <w:rPr>
                              <w:rFonts w:ascii="Arial" w:hAnsi="Arial" w:cs="Arial"/>
                              <w:sz w:val="24"/>
                              <w:szCs w:val="24"/>
                            </w:rPr>
                            <w:t xml:space="preserve">at </w:t>
                          </w:r>
                          <w:r>
                            <w:rPr>
                              <w:rFonts w:ascii="Arial" w:hAnsi="Arial" w:cs="Arial"/>
                              <w:sz w:val="24"/>
                              <w:szCs w:val="24"/>
                            </w:rPr>
                            <w:t>interview</w:t>
                          </w:r>
                          <w:r w:rsidR="003B0E7C">
                            <w:rPr>
                              <w:rFonts w:ascii="Arial" w:hAnsi="Arial" w:cs="Arial"/>
                              <w:sz w:val="24"/>
                              <w:szCs w:val="24"/>
                            </w:rPr>
                            <w:t xml:space="preserve"> and will look to test your planning knowledge. </w:t>
                          </w:r>
                        </w:p>
                      </w:sdtContent>
                    </w:sdt>
                  </w:txbxContent>
                </v:textbox>
                <w10:wrap anchorx="margin"/>
              </v:shape>
            </w:pict>
          </mc:Fallback>
        </mc:AlternateContent>
      </w:r>
      <w:r w:rsidRPr="00804726">
        <w:rPr>
          <w:rFonts w:ascii="Arial" w:hAnsi="Arial" w:cs="Arial"/>
          <w:noProof/>
          <w:sz w:val="24"/>
          <w:szCs w:val="24"/>
        </w:rPr>
        <mc:AlternateContent>
          <mc:Choice Requires="wps">
            <w:drawing>
              <wp:anchor distT="45720" distB="45720" distL="114300" distR="114300" simplePos="0" relativeHeight="251688959" behindDoc="0" locked="0" layoutInCell="1" allowOverlap="1" wp14:anchorId="63ECEF16" wp14:editId="139D0293">
                <wp:simplePos x="0" y="0"/>
                <wp:positionH relativeFrom="margin">
                  <wp:posOffset>4942736</wp:posOffset>
                </wp:positionH>
                <wp:positionV relativeFrom="paragraph">
                  <wp:posOffset>138753</wp:posOffset>
                </wp:positionV>
                <wp:extent cx="4066540" cy="511746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6540" cy="5117465"/>
                        </a:xfrm>
                        <a:prstGeom prst="rect">
                          <a:avLst/>
                        </a:prstGeom>
                        <a:noFill/>
                        <a:ln w="9525">
                          <a:noFill/>
                          <a:miter lim="800000"/>
                          <a:headEnd/>
                          <a:tailEnd/>
                        </a:ln>
                      </wps:spPr>
                      <wps:txbx>
                        <w:txbxContent>
                          <w:p w14:paraId="2499986C" w14:textId="77777777" w:rsidR="00A323EC" w:rsidRDefault="00A323EC" w:rsidP="00A323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CEF16" id="_x0000_s1031" type="#_x0000_t202" style="position:absolute;margin-left:389.2pt;margin-top:10.95pt;width:320.2pt;height:402.95pt;z-index:2516889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" filled="f" stroked="f">
                <v:textbox>
                  <w:txbxContent>
                    <w:p w14:paraId="2499986C" w14:textId="77777777" w:rsidR="00A323EC" w:rsidRDefault="00A323EC" w:rsidP="00A323EC"/>
                  </w:txbxContent>
                </v:textbox>
                <w10:wrap anchorx="margin"/>
              </v:shape>
            </w:pict>
          </mc:Fallback>
        </mc:AlternateContent>
      </w:r>
    </w:p>
    <w:p w14:paraId="4455E648" w14:textId="77777777" w:rsidR="00A323EC" w:rsidRDefault="00A323EC" w:rsidP="00A323EC">
      <w:pPr>
        <w:rPr>
          <w:rFonts w:ascii="Arial" w:hAnsi="Arial" w:cs="Arial"/>
          <w:sz w:val="24"/>
          <w:szCs w:val="24"/>
        </w:rPr>
      </w:pPr>
    </w:p>
    <w:p w14:paraId="2E7020B0" w14:textId="77777777" w:rsidR="00A323EC" w:rsidRDefault="00A323EC" w:rsidP="00A323EC">
      <w:pPr>
        <w:rPr>
          <w:rFonts w:ascii="Arial" w:hAnsi="Arial" w:cs="Arial"/>
          <w:sz w:val="24"/>
          <w:szCs w:val="24"/>
        </w:rPr>
      </w:pPr>
    </w:p>
    <w:p w14:paraId="482209B1" w14:textId="5CDAADE8" w:rsidR="005E03B0" w:rsidRDefault="005E03B0">
      <w:pPr>
        <w:rPr>
          <w:rFonts w:ascii="Arial" w:hAnsi="Arial" w:cs="Arial"/>
          <w:sz w:val="24"/>
          <w:szCs w:val="24"/>
        </w:rPr>
      </w:pPr>
    </w:p>
    <w:p w14:paraId="4C4E789E" w14:textId="79762F58" w:rsidR="005E03B0" w:rsidRDefault="005E03B0">
      <w:pPr>
        <w:rPr>
          <w:rFonts w:ascii="Arial" w:hAnsi="Arial" w:cs="Arial"/>
          <w:sz w:val="24"/>
          <w:szCs w:val="24"/>
        </w:rPr>
      </w:pPr>
    </w:p>
    <w:p w14:paraId="46033D07" w14:textId="05490B57" w:rsidR="005E03B0" w:rsidRDefault="005E03B0">
      <w:pPr>
        <w:rPr>
          <w:rFonts w:ascii="Arial" w:hAnsi="Arial" w:cs="Arial"/>
          <w:sz w:val="24"/>
          <w:szCs w:val="24"/>
        </w:rPr>
      </w:pPr>
    </w:p>
    <w:p w14:paraId="5E44BB41" w14:textId="0DD0A4BA" w:rsidR="005E03B0" w:rsidRDefault="005E03B0">
      <w:pPr>
        <w:rPr>
          <w:rFonts w:ascii="Arial" w:hAnsi="Arial" w:cs="Arial"/>
          <w:sz w:val="24"/>
          <w:szCs w:val="24"/>
        </w:rPr>
      </w:pPr>
    </w:p>
    <w:p w14:paraId="184C2D91" w14:textId="3D7CDDC8" w:rsidR="005E03B0" w:rsidRDefault="005E03B0">
      <w:pPr>
        <w:rPr>
          <w:rFonts w:ascii="Arial" w:hAnsi="Arial" w:cs="Arial"/>
          <w:sz w:val="24"/>
          <w:szCs w:val="24"/>
        </w:rPr>
      </w:pPr>
    </w:p>
    <w:p w14:paraId="7A550DC8" w14:textId="2BFEA07A" w:rsidR="005E03B0" w:rsidRDefault="005E03B0">
      <w:pPr>
        <w:rPr>
          <w:rFonts w:ascii="Arial" w:hAnsi="Arial" w:cs="Arial"/>
          <w:sz w:val="24"/>
          <w:szCs w:val="24"/>
        </w:rPr>
      </w:pPr>
    </w:p>
    <w:p w14:paraId="625F34AC" w14:textId="797487D8" w:rsidR="005E03B0" w:rsidRDefault="005E03B0">
      <w:pPr>
        <w:rPr>
          <w:rFonts w:ascii="Arial" w:hAnsi="Arial" w:cs="Arial"/>
          <w:sz w:val="24"/>
          <w:szCs w:val="24"/>
        </w:rPr>
      </w:pPr>
    </w:p>
    <w:p w14:paraId="068C4FC0" w14:textId="4FDC29FA" w:rsidR="005E03B0" w:rsidRDefault="005E03B0">
      <w:pPr>
        <w:rPr>
          <w:rFonts w:ascii="Arial" w:hAnsi="Arial" w:cs="Arial"/>
          <w:sz w:val="24"/>
          <w:szCs w:val="24"/>
        </w:rPr>
      </w:pPr>
    </w:p>
    <w:p w14:paraId="4C43429F" w14:textId="4B5FAFB1" w:rsidR="005E03B0" w:rsidRDefault="005E03B0">
      <w:pPr>
        <w:rPr>
          <w:rFonts w:ascii="Arial" w:hAnsi="Arial" w:cs="Arial"/>
          <w:sz w:val="24"/>
          <w:szCs w:val="24"/>
        </w:rPr>
      </w:pPr>
    </w:p>
    <w:p w14:paraId="30E402A7" w14:textId="364682FB" w:rsidR="005E03B0" w:rsidRDefault="005E03B0">
      <w:pPr>
        <w:rPr>
          <w:rFonts w:ascii="Arial" w:hAnsi="Arial" w:cs="Arial"/>
          <w:sz w:val="24"/>
          <w:szCs w:val="24"/>
        </w:rPr>
      </w:pPr>
    </w:p>
    <w:p w14:paraId="4A1BA782" w14:textId="21F5F547" w:rsidR="005E03B0" w:rsidRDefault="005E03B0">
      <w:pPr>
        <w:rPr>
          <w:rFonts w:ascii="Arial" w:hAnsi="Arial" w:cs="Arial"/>
          <w:sz w:val="24"/>
          <w:szCs w:val="24"/>
        </w:rPr>
      </w:pPr>
    </w:p>
    <w:p w14:paraId="73CF7078" w14:textId="781A96F7" w:rsidR="005E03B0" w:rsidRDefault="005E03B0">
      <w:pPr>
        <w:rPr>
          <w:rFonts w:ascii="Arial" w:hAnsi="Arial" w:cs="Arial"/>
          <w:sz w:val="24"/>
          <w:szCs w:val="24"/>
        </w:rPr>
      </w:pPr>
    </w:p>
    <w:p w14:paraId="2F1E66CF" w14:textId="3C5AEE63" w:rsidR="005E03B0" w:rsidRDefault="005E03B0">
      <w:pPr>
        <w:rPr>
          <w:rFonts w:ascii="Arial" w:hAnsi="Arial" w:cs="Arial"/>
          <w:sz w:val="24"/>
          <w:szCs w:val="24"/>
        </w:rPr>
      </w:pPr>
    </w:p>
    <w:p w14:paraId="077827FB" w14:textId="27A27DC2" w:rsidR="005E03B0" w:rsidRDefault="005E03B0">
      <w:pPr>
        <w:rPr>
          <w:rFonts w:ascii="Arial" w:hAnsi="Arial" w:cs="Arial"/>
          <w:sz w:val="24"/>
          <w:szCs w:val="24"/>
        </w:rPr>
      </w:pPr>
    </w:p>
    <w:p w14:paraId="1FBF5073" w14:textId="097DFE82" w:rsidR="005E03B0" w:rsidRDefault="005E03B0">
      <w:pPr>
        <w:rPr>
          <w:rFonts w:ascii="Arial" w:hAnsi="Arial" w:cs="Arial"/>
          <w:sz w:val="24"/>
          <w:szCs w:val="24"/>
        </w:rPr>
      </w:pPr>
    </w:p>
    <w:p w14:paraId="41997394" w14:textId="36F3D101" w:rsidR="005E03B0" w:rsidRDefault="005E03B0">
      <w:pPr>
        <w:rPr>
          <w:rFonts w:ascii="Arial" w:hAnsi="Arial" w:cs="Arial"/>
          <w:sz w:val="24"/>
          <w:szCs w:val="24"/>
        </w:rPr>
      </w:pPr>
    </w:p>
    <w:p w14:paraId="76310C77" w14:textId="3E4ECDF5" w:rsidR="00EF6A68" w:rsidRDefault="00C2464B">
      <w:pPr>
        <w:rPr>
          <w:rFonts w:ascii="Arial" w:hAnsi="Arial" w:cs="Arial"/>
          <w:sz w:val="24"/>
          <w:szCs w:val="24"/>
        </w:rPr>
      </w:pPr>
      <w:r w:rsidRPr="00804726">
        <w:rPr>
          <w:rFonts w:ascii="Arial" w:hAnsi="Arial" w:cs="Arial"/>
          <w:noProof/>
          <w:sz w:val="24"/>
          <w:szCs w:val="24"/>
        </w:rPr>
        <w:lastRenderedPageBreak/>
        <mc:AlternateContent>
          <mc:Choice Requires="wps">
            <w:drawing>
              <wp:anchor distT="45720" distB="45720" distL="114300" distR="114300" simplePos="0" relativeHeight="251684863" behindDoc="0" locked="0" layoutInCell="1" allowOverlap="1" wp14:anchorId="4803A10B" wp14:editId="3A06B565">
                <wp:simplePos x="0" y="0"/>
                <wp:positionH relativeFrom="margin">
                  <wp:posOffset>4387850</wp:posOffset>
                </wp:positionH>
                <wp:positionV relativeFrom="paragraph">
                  <wp:posOffset>338455</wp:posOffset>
                </wp:positionV>
                <wp:extent cx="5035550" cy="593661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5936615"/>
                        </a:xfrm>
                        <a:prstGeom prst="rect">
                          <a:avLst/>
                        </a:prstGeom>
                        <a:noFill/>
                        <a:ln w="9525">
                          <a:noFill/>
                          <a:miter lim="800000"/>
                          <a:headEnd/>
                          <a:tailEnd/>
                        </a:ln>
                      </wps:spPr>
                      <wps:txbx>
                        <w:txbxContent>
                          <w:sdt>
                            <w:sdtPr>
                              <w:rPr>
                                <w:rFonts w:ascii="Arial" w:hAnsi="Arial" w:cs="Arial"/>
                              </w:rPr>
                              <w:id w:val="1768655472"/>
                            </w:sdtPr>
                            <w:sdtEndPr/>
                            <w:sdtContent>
                              <w:p w14:paraId="30C5AFDF" w14:textId="569A3CA6" w:rsidR="00844592" w:rsidRPr="00C2464B" w:rsidRDefault="00844592" w:rsidP="008A3F7D">
                                <w:pPr>
                                  <w:spacing w:after="0"/>
                                  <w:rPr>
                                    <w:rFonts w:ascii="Arial" w:hAnsi="Arial" w:cs="Arial"/>
                                    <w:b/>
                                    <w:bCs/>
                                    <w:color w:val="00AF41"/>
                                    <w:spacing w:val="20"/>
                                  </w:rPr>
                                </w:pPr>
                                <w:r w:rsidRPr="00C2464B">
                                  <w:rPr>
                                    <w:rFonts w:ascii="Arial" w:hAnsi="Arial" w:cs="Arial"/>
                                    <w:b/>
                                    <w:bCs/>
                                    <w:color w:val="00AF41"/>
                                    <w:spacing w:val="20"/>
                                  </w:rPr>
                                  <w:t>Our scoring system</w:t>
                                </w:r>
                              </w:p>
                              <w:p w14:paraId="2AF8BAC8" w14:textId="77777777" w:rsidR="00844592" w:rsidRPr="008A3F7D" w:rsidRDefault="00844592" w:rsidP="00844592">
                                <w:pPr>
                                  <w:pStyle w:val="Body"/>
                                  <w:jc w:val="both"/>
                                  <w:rPr>
                                    <w:rFonts w:ascii="Arial" w:hAnsi="Arial" w:cs="Arial"/>
                                  </w:rPr>
                                </w:pPr>
                                <w:r w:rsidRPr="008A3F7D">
                                  <w:rPr>
                                    <w:rFonts w:ascii="Arial" w:hAnsi="Arial" w:cs="Arial"/>
                                  </w:rPr>
                                  <w:t xml:space="preserve">All scoring during blind sifting and assessment stage follows a standard 1-7 scoring matrix: </w:t>
                                </w:r>
                              </w:p>
                              <w:p w14:paraId="23224A0C" w14:textId="77777777" w:rsidR="00844592" w:rsidRPr="008A3F7D" w:rsidRDefault="00844592" w:rsidP="00844592">
                                <w:pPr>
                                  <w:pStyle w:val="Body"/>
                                  <w:jc w:val="both"/>
                                  <w:rPr>
                                    <w:rFonts w:ascii="Arial" w:hAnsi="Arial" w:cs="Arial"/>
                                  </w:rPr>
                                </w:pPr>
                              </w:p>
                              <w:p w14:paraId="757F7B75" w14:textId="77777777" w:rsidR="00844592" w:rsidRPr="008A3F7D" w:rsidRDefault="00844592" w:rsidP="00844592">
                                <w:pPr>
                                  <w:pStyle w:val="Body"/>
                                  <w:numPr>
                                    <w:ilvl w:val="0"/>
                                    <w:numId w:val="3"/>
                                  </w:numPr>
                                  <w:rPr>
                                    <w:rFonts w:ascii="Arial" w:hAnsi="Arial" w:cs="Arial"/>
                                  </w:rPr>
                                </w:pPr>
                                <w:r w:rsidRPr="008A3F7D">
                                  <w:rPr>
                                    <w:rFonts w:ascii="Arial" w:hAnsi="Arial" w:cs="Arial"/>
                                    <w:b/>
                                    <w:bCs/>
                                  </w:rPr>
                                  <w:t>Not Demonstrated</w:t>
                                </w:r>
                                <w:r w:rsidRPr="008A3F7D">
                                  <w:rPr>
                                    <w:rFonts w:ascii="Arial" w:hAnsi="Arial" w:cs="Arial"/>
                                  </w:rPr>
                                  <w:t xml:space="preserve"> – No positive evidence of the competency</w:t>
                                </w:r>
                              </w:p>
                              <w:p w14:paraId="36B0342F" w14:textId="77777777" w:rsidR="00844592" w:rsidRPr="008A3F7D" w:rsidRDefault="00844592" w:rsidP="00844592">
                                <w:pPr>
                                  <w:pStyle w:val="Body"/>
                                  <w:numPr>
                                    <w:ilvl w:val="0"/>
                                    <w:numId w:val="3"/>
                                  </w:numPr>
                                  <w:rPr>
                                    <w:rFonts w:ascii="Arial" w:hAnsi="Arial" w:cs="Arial"/>
                                  </w:rPr>
                                </w:pPr>
                                <w:r w:rsidRPr="008A3F7D">
                                  <w:rPr>
                                    <w:rFonts w:ascii="Arial" w:eastAsia="Times New Roman" w:hAnsi="Arial" w:cs="Arial"/>
                                    <w:b/>
                                    <w:bCs/>
                                  </w:rPr>
                                  <w:t xml:space="preserve">Minimal Demonstration - </w:t>
                                </w:r>
                                <w:r w:rsidRPr="008A3F7D">
                                  <w:rPr>
                                    <w:rFonts w:ascii="Arial" w:eastAsia="Times New Roman" w:hAnsi="Arial" w:cs="Arial"/>
                                  </w:rPr>
                                  <w:t>Limited positive evidence of the competency</w:t>
                                </w:r>
                              </w:p>
                              <w:p w14:paraId="20CED282" w14:textId="77777777" w:rsidR="00844592" w:rsidRPr="008A3F7D" w:rsidRDefault="00844592" w:rsidP="00844592">
                                <w:pPr>
                                  <w:pStyle w:val="Body"/>
                                  <w:numPr>
                                    <w:ilvl w:val="0"/>
                                    <w:numId w:val="3"/>
                                  </w:numPr>
                                  <w:rPr>
                                    <w:rFonts w:ascii="Arial" w:hAnsi="Arial" w:cs="Arial"/>
                                  </w:rPr>
                                </w:pPr>
                                <w:r w:rsidRPr="008A3F7D">
                                  <w:rPr>
                                    <w:rFonts w:ascii="Arial" w:eastAsia="Times New Roman" w:hAnsi="Arial" w:cs="Arial"/>
                                    <w:b/>
                                    <w:bCs/>
                                  </w:rPr>
                                  <w:t>Moderate Demonstration</w:t>
                                </w:r>
                                <w:r w:rsidRPr="008A3F7D">
                                  <w:rPr>
                                    <w:rFonts w:ascii="Arial" w:eastAsia="Times New Roman" w:hAnsi="Arial" w:cs="Arial"/>
                                  </w:rPr>
                                  <w:t xml:space="preserve"> – Moderate positive evidence of the competency</w:t>
                                </w:r>
                              </w:p>
                              <w:p w14:paraId="396E7A20" w14:textId="77777777" w:rsidR="00844592" w:rsidRPr="008A3F7D" w:rsidRDefault="00844592" w:rsidP="00844592">
                                <w:pPr>
                                  <w:pStyle w:val="Body"/>
                                  <w:numPr>
                                    <w:ilvl w:val="0"/>
                                    <w:numId w:val="3"/>
                                  </w:numPr>
                                  <w:rPr>
                                    <w:rFonts w:ascii="Arial" w:hAnsi="Arial" w:cs="Arial"/>
                                  </w:rPr>
                                </w:pPr>
                                <w:r w:rsidRPr="008A3F7D">
                                  <w:rPr>
                                    <w:rFonts w:ascii="Arial" w:eastAsia="Times New Roman" w:hAnsi="Arial" w:cs="Arial"/>
                                    <w:b/>
                                    <w:bCs/>
                                  </w:rPr>
                                  <w:t>Acceptable Demonstration</w:t>
                                </w:r>
                                <w:r w:rsidRPr="008A3F7D">
                                  <w:rPr>
                                    <w:rFonts w:ascii="Arial" w:eastAsia="Times New Roman" w:hAnsi="Arial" w:cs="Arial"/>
                                  </w:rPr>
                                  <w:t xml:space="preserve"> – Adequate positive evidence of the competency</w:t>
                                </w:r>
                              </w:p>
                              <w:p w14:paraId="5E50009B" w14:textId="77777777" w:rsidR="00844592" w:rsidRPr="008A3F7D" w:rsidRDefault="00844592" w:rsidP="00844592">
                                <w:pPr>
                                  <w:pStyle w:val="Body"/>
                                  <w:numPr>
                                    <w:ilvl w:val="0"/>
                                    <w:numId w:val="3"/>
                                  </w:numPr>
                                  <w:rPr>
                                    <w:rFonts w:ascii="Arial" w:hAnsi="Arial" w:cs="Arial"/>
                                  </w:rPr>
                                </w:pPr>
                                <w:r w:rsidRPr="008A3F7D">
                                  <w:rPr>
                                    <w:rFonts w:ascii="Arial" w:eastAsia="Times New Roman" w:hAnsi="Arial" w:cs="Arial"/>
                                    <w:b/>
                                    <w:bCs/>
                                  </w:rPr>
                                  <w:t>Good Demonstration</w:t>
                                </w:r>
                                <w:r w:rsidRPr="008A3F7D">
                                  <w:rPr>
                                    <w:rFonts w:ascii="Arial" w:eastAsia="Times New Roman" w:hAnsi="Arial" w:cs="Arial"/>
                                  </w:rPr>
                                  <w:t xml:space="preserve"> – Substantial positive evidence of the competency</w:t>
                                </w:r>
                              </w:p>
                              <w:p w14:paraId="3E341220" w14:textId="77777777" w:rsidR="00844592" w:rsidRPr="008A3F7D" w:rsidRDefault="00844592" w:rsidP="00844592">
                                <w:pPr>
                                  <w:pStyle w:val="Body"/>
                                  <w:numPr>
                                    <w:ilvl w:val="0"/>
                                    <w:numId w:val="3"/>
                                  </w:numPr>
                                  <w:rPr>
                                    <w:rFonts w:ascii="Arial" w:hAnsi="Arial" w:cs="Arial"/>
                                  </w:rPr>
                                </w:pPr>
                                <w:r w:rsidRPr="008A3F7D">
                                  <w:rPr>
                                    <w:rFonts w:ascii="Arial" w:eastAsia="Times New Roman" w:hAnsi="Arial" w:cs="Arial"/>
                                    <w:b/>
                                    <w:bCs/>
                                  </w:rPr>
                                  <w:t>Strong Demonstration</w:t>
                                </w:r>
                                <w:r w:rsidRPr="008A3F7D">
                                  <w:rPr>
                                    <w:rFonts w:ascii="Arial" w:eastAsia="Times New Roman" w:hAnsi="Arial" w:cs="Arial"/>
                                  </w:rPr>
                                  <w:t xml:space="preserve"> – Substantial positive evidence of the competency and includes some evidence of exceeding expectations</w:t>
                                </w:r>
                              </w:p>
                              <w:p w14:paraId="6EA82AF7" w14:textId="77777777" w:rsidR="00844592" w:rsidRPr="008A3F7D" w:rsidRDefault="00844592" w:rsidP="00844592">
                                <w:pPr>
                                  <w:pStyle w:val="Body"/>
                                  <w:numPr>
                                    <w:ilvl w:val="0"/>
                                    <w:numId w:val="3"/>
                                  </w:numPr>
                                  <w:rPr>
                                    <w:rFonts w:ascii="Arial" w:hAnsi="Arial" w:cs="Arial"/>
                                  </w:rPr>
                                </w:pPr>
                                <w:r w:rsidRPr="008A3F7D">
                                  <w:rPr>
                                    <w:rFonts w:ascii="Arial" w:eastAsia="Times New Roman" w:hAnsi="Arial" w:cs="Arial"/>
                                    <w:b/>
                                    <w:bCs/>
                                  </w:rPr>
                                  <w:t>Outstanding Demonstration</w:t>
                                </w:r>
                                <w:r w:rsidRPr="008A3F7D">
                                  <w:rPr>
                                    <w:rFonts w:ascii="Arial" w:eastAsia="Times New Roman" w:hAnsi="Arial" w:cs="Arial"/>
                                  </w:rPr>
                                  <w:t>: Evidence provided wholly exceeds expectation at this level</w:t>
                                </w:r>
                              </w:p>
                              <w:p w14:paraId="448541A9" w14:textId="77777777" w:rsidR="00844592" w:rsidRPr="008A3F7D" w:rsidRDefault="00844592" w:rsidP="00844592">
                                <w:pPr>
                                  <w:pStyle w:val="Body"/>
                                  <w:jc w:val="both"/>
                                  <w:rPr>
                                    <w:rFonts w:ascii="Arial" w:eastAsia="Times New Roman" w:hAnsi="Arial" w:cs="Arial"/>
                                  </w:rPr>
                                </w:pPr>
                              </w:p>
                              <w:p w14:paraId="4734DB04" w14:textId="77777777" w:rsidR="00844592" w:rsidRPr="008A3F7D" w:rsidRDefault="00844592" w:rsidP="00844592">
                                <w:pPr>
                                  <w:pStyle w:val="Body"/>
                                  <w:jc w:val="both"/>
                                  <w:rPr>
                                    <w:rFonts w:ascii="Arial" w:hAnsi="Arial" w:cs="Arial"/>
                                  </w:rPr>
                                </w:pPr>
                                <w:r w:rsidRPr="008A3F7D">
                                  <w:rPr>
                                    <w:rFonts w:ascii="Arial" w:hAnsi="Arial" w:cs="Arial"/>
                                  </w:rPr>
                                  <w:t>The minimum score required to be considered for assessment is 4 per capability.</w:t>
                                </w:r>
                              </w:p>
                              <w:p w14:paraId="51C31480" w14:textId="77777777" w:rsidR="00844592" w:rsidRDefault="00844592" w:rsidP="00844592">
                                <w:pPr>
                                  <w:pStyle w:val="Body"/>
                                  <w:rPr>
                                    <w:rFonts w:ascii="Arial" w:hAnsi="Arial" w:cs="Arial"/>
                                    <w:sz w:val="20"/>
                                    <w:szCs w:val="20"/>
                                  </w:rPr>
                                </w:pPr>
                              </w:p>
                              <w:p w14:paraId="43F6497E" w14:textId="77777777" w:rsidR="00844592" w:rsidRDefault="00844592" w:rsidP="00844592">
                                <w:pPr>
                                  <w:pStyle w:val="Body"/>
                                  <w:rPr>
                                    <w:rFonts w:ascii="Arial" w:hAnsi="Arial" w:cs="Arial"/>
                                    <w:sz w:val="20"/>
                                    <w:szCs w:val="20"/>
                                  </w:rPr>
                                </w:pPr>
                              </w:p>
                              <w:p w14:paraId="5A6E3C31" w14:textId="77777777" w:rsidR="00844592" w:rsidRDefault="00844592" w:rsidP="00844592">
                                <w:pPr>
                                  <w:pStyle w:val="Body"/>
                                  <w:rPr>
                                    <w:rFonts w:ascii="Arial" w:hAnsi="Arial" w:cs="Arial"/>
                                    <w:sz w:val="20"/>
                                    <w:szCs w:val="20"/>
                                  </w:rPr>
                                </w:pPr>
                              </w:p>
                              <w:p w14:paraId="52080056" w14:textId="77777777" w:rsidR="00844592" w:rsidRDefault="00844592" w:rsidP="00844592">
                                <w:pPr>
                                  <w:pStyle w:val="Body"/>
                                  <w:rPr>
                                    <w:rFonts w:ascii="Arial" w:hAnsi="Arial" w:cs="Arial"/>
                                    <w:sz w:val="20"/>
                                    <w:szCs w:val="20"/>
                                  </w:rPr>
                                </w:pPr>
                              </w:p>
                              <w:p w14:paraId="1801C999" w14:textId="77777777" w:rsidR="00844592" w:rsidRDefault="00844592" w:rsidP="00844592">
                                <w:pPr>
                                  <w:pStyle w:val="Body"/>
                                  <w:rPr>
                                    <w:rFonts w:ascii="Arial" w:hAnsi="Arial" w:cs="Arial"/>
                                    <w:sz w:val="20"/>
                                    <w:szCs w:val="20"/>
                                  </w:rPr>
                                </w:pPr>
                              </w:p>
                              <w:p w14:paraId="179FAAB5" w14:textId="77777777" w:rsidR="00844592" w:rsidRDefault="00844592" w:rsidP="00844592">
                                <w:pPr>
                                  <w:pStyle w:val="Body"/>
                                  <w:rPr>
                                    <w:rFonts w:ascii="Arial" w:hAnsi="Arial" w:cs="Arial"/>
                                    <w:sz w:val="20"/>
                                    <w:szCs w:val="20"/>
                                  </w:rPr>
                                </w:pPr>
                              </w:p>
                              <w:p w14:paraId="6364971A" w14:textId="77777777" w:rsidR="00844592" w:rsidRDefault="00844592" w:rsidP="00844592">
                                <w:pPr>
                                  <w:pStyle w:val="Body"/>
                                  <w:rPr>
                                    <w:rFonts w:ascii="Arial" w:hAnsi="Arial" w:cs="Arial"/>
                                    <w:sz w:val="20"/>
                                    <w:szCs w:val="20"/>
                                  </w:rPr>
                                </w:pPr>
                              </w:p>
                              <w:p w14:paraId="2505A6E0" w14:textId="77777777" w:rsidR="00844592" w:rsidRDefault="00844592" w:rsidP="00844592">
                                <w:pPr>
                                  <w:pStyle w:val="Body"/>
                                  <w:rPr>
                                    <w:rFonts w:ascii="Arial" w:hAnsi="Arial" w:cs="Arial"/>
                                    <w:sz w:val="20"/>
                                    <w:szCs w:val="20"/>
                                  </w:rPr>
                                </w:pPr>
                              </w:p>
                              <w:p w14:paraId="64DF9E76" w14:textId="77777777" w:rsidR="00844592" w:rsidRPr="00AC69D7" w:rsidRDefault="003B0E7C" w:rsidP="00844592">
                                <w:pPr>
                                  <w:rPr>
                                    <w:rFonts w:ascii="Arial" w:hAnsi="Arial" w:cs="Arial"/>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3A10B" id="_x0000_s1032" type="#_x0000_t202" style="position:absolute;margin-left:345.5pt;margin-top:26.65pt;width:396.5pt;height:467.45pt;z-index:2516848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" filled="f" stroked="f">
                <v:textbox>
                  <w:txbxContent>
                    <w:sdt>
                      <w:sdtPr>
                        <w:rPr>
                          <w:rFonts w:ascii="Arial" w:hAnsi="Arial" w:cs="Arial"/>
                        </w:rPr>
                        <w:id w:val="1768655472"/>
                      </w:sdtPr>
                      <w:sdtEndPr/>
                      <w:sdtContent>
                        <w:p w14:paraId="30C5AFDF" w14:textId="569A3CA6" w:rsidR="00844592" w:rsidRPr="00C2464B" w:rsidRDefault="00844592" w:rsidP="008A3F7D">
                          <w:pPr>
                            <w:spacing w:after="0"/>
                            <w:rPr>
                              <w:rFonts w:ascii="Arial" w:hAnsi="Arial" w:cs="Arial"/>
                              <w:b/>
                              <w:bCs/>
                              <w:color w:val="00AF41"/>
                              <w:spacing w:val="20"/>
                            </w:rPr>
                          </w:pPr>
                          <w:r w:rsidRPr="00C2464B">
                            <w:rPr>
                              <w:rFonts w:ascii="Arial" w:hAnsi="Arial" w:cs="Arial"/>
                              <w:b/>
                              <w:bCs/>
                              <w:color w:val="00AF41"/>
                              <w:spacing w:val="20"/>
                            </w:rPr>
                            <w:t>Our scoring system</w:t>
                          </w:r>
                        </w:p>
                        <w:p w14:paraId="2AF8BAC8" w14:textId="77777777" w:rsidR="00844592" w:rsidRPr="008A3F7D" w:rsidRDefault="00844592" w:rsidP="00844592">
                          <w:pPr>
                            <w:pStyle w:val="Body"/>
                            <w:jc w:val="both"/>
                            <w:rPr>
                              <w:rFonts w:ascii="Arial" w:hAnsi="Arial" w:cs="Arial"/>
                            </w:rPr>
                          </w:pPr>
                          <w:r w:rsidRPr="008A3F7D">
                            <w:rPr>
                              <w:rFonts w:ascii="Arial" w:hAnsi="Arial" w:cs="Arial"/>
                            </w:rPr>
                            <w:t xml:space="preserve">All scoring during blind sifting and assessment stage follows a standard 1-7 scoring matrix: </w:t>
                          </w:r>
                        </w:p>
                        <w:p w14:paraId="23224A0C" w14:textId="77777777" w:rsidR="00844592" w:rsidRPr="008A3F7D" w:rsidRDefault="00844592" w:rsidP="00844592">
                          <w:pPr>
                            <w:pStyle w:val="Body"/>
                            <w:jc w:val="both"/>
                            <w:rPr>
                              <w:rFonts w:ascii="Arial" w:hAnsi="Arial" w:cs="Arial"/>
                            </w:rPr>
                          </w:pPr>
                        </w:p>
                        <w:p w14:paraId="757F7B75" w14:textId="77777777" w:rsidR="00844592" w:rsidRPr="008A3F7D" w:rsidRDefault="00844592" w:rsidP="00844592">
                          <w:pPr>
                            <w:pStyle w:val="Body"/>
                            <w:numPr>
                              <w:ilvl w:val="0"/>
                              <w:numId w:val="3"/>
                            </w:numPr>
                            <w:rPr>
                              <w:rFonts w:ascii="Arial" w:hAnsi="Arial" w:cs="Arial"/>
                            </w:rPr>
                          </w:pPr>
                          <w:r w:rsidRPr="008A3F7D">
                            <w:rPr>
                              <w:rFonts w:ascii="Arial" w:hAnsi="Arial" w:cs="Arial"/>
                              <w:b/>
                              <w:bCs/>
                            </w:rPr>
                            <w:t>Not Demonstrated</w:t>
                          </w:r>
                          <w:r w:rsidRPr="008A3F7D">
                            <w:rPr>
                              <w:rFonts w:ascii="Arial" w:hAnsi="Arial" w:cs="Arial"/>
                            </w:rPr>
                            <w:t xml:space="preserve"> – No positive evidence of the competency</w:t>
                          </w:r>
                        </w:p>
                        <w:p w14:paraId="36B0342F" w14:textId="77777777" w:rsidR="00844592" w:rsidRPr="008A3F7D" w:rsidRDefault="00844592" w:rsidP="00844592">
                          <w:pPr>
                            <w:pStyle w:val="Body"/>
                            <w:numPr>
                              <w:ilvl w:val="0"/>
                              <w:numId w:val="3"/>
                            </w:numPr>
                            <w:rPr>
                              <w:rFonts w:ascii="Arial" w:hAnsi="Arial" w:cs="Arial"/>
                            </w:rPr>
                          </w:pPr>
                          <w:r w:rsidRPr="008A3F7D">
                            <w:rPr>
                              <w:rFonts w:ascii="Arial" w:eastAsia="Times New Roman" w:hAnsi="Arial" w:cs="Arial"/>
                              <w:b/>
                              <w:bCs/>
                            </w:rPr>
                            <w:t xml:space="preserve">Minimal Demonstration - </w:t>
                          </w:r>
                          <w:r w:rsidRPr="008A3F7D">
                            <w:rPr>
                              <w:rFonts w:ascii="Arial" w:eastAsia="Times New Roman" w:hAnsi="Arial" w:cs="Arial"/>
                            </w:rPr>
                            <w:t>Limited positive evidence of the competency</w:t>
                          </w:r>
                        </w:p>
                        <w:p w14:paraId="20CED282" w14:textId="77777777" w:rsidR="00844592" w:rsidRPr="008A3F7D" w:rsidRDefault="00844592" w:rsidP="00844592">
                          <w:pPr>
                            <w:pStyle w:val="Body"/>
                            <w:numPr>
                              <w:ilvl w:val="0"/>
                              <w:numId w:val="3"/>
                            </w:numPr>
                            <w:rPr>
                              <w:rFonts w:ascii="Arial" w:hAnsi="Arial" w:cs="Arial"/>
                            </w:rPr>
                          </w:pPr>
                          <w:r w:rsidRPr="008A3F7D">
                            <w:rPr>
                              <w:rFonts w:ascii="Arial" w:eastAsia="Times New Roman" w:hAnsi="Arial" w:cs="Arial"/>
                              <w:b/>
                              <w:bCs/>
                            </w:rPr>
                            <w:t>Moderate Demonstration</w:t>
                          </w:r>
                          <w:r w:rsidRPr="008A3F7D">
                            <w:rPr>
                              <w:rFonts w:ascii="Arial" w:eastAsia="Times New Roman" w:hAnsi="Arial" w:cs="Arial"/>
                            </w:rPr>
                            <w:t xml:space="preserve"> – Moderate positive evidence of the competency</w:t>
                          </w:r>
                        </w:p>
                        <w:p w14:paraId="396E7A20" w14:textId="77777777" w:rsidR="00844592" w:rsidRPr="008A3F7D" w:rsidRDefault="00844592" w:rsidP="00844592">
                          <w:pPr>
                            <w:pStyle w:val="Body"/>
                            <w:numPr>
                              <w:ilvl w:val="0"/>
                              <w:numId w:val="3"/>
                            </w:numPr>
                            <w:rPr>
                              <w:rFonts w:ascii="Arial" w:hAnsi="Arial" w:cs="Arial"/>
                            </w:rPr>
                          </w:pPr>
                          <w:r w:rsidRPr="008A3F7D">
                            <w:rPr>
                              <w:rFonts w:ascii="Arial" w:eastAsia="Times New Roman" w:hAnsi="Arial" w:cs="Arial"/>
                              <w:b/>
                              <w:bCs/>
                            </w:rPr>
                            <w:t>Acceptable Demonstration</w:t>
                          </w:r>
                          <w:r w:rsidRPr="008A3F7D">
                            <w:rPr>
                              <w:rFonts w:ascii="Arial" w:eastAsia="Times New Roman" w:hAnsi="Arial" w:cs="Arial"/>
                            </w:rPr>
                            <w:t xml:space="preserve"> – Adequate positive evidence of the competency</w:t>
                          </w:r>
                        </w:p>
                        <w:p w14:paraId="5E50009B" w14:textId="77777777" w:rsidR="00844592" w:rsidRPr="008A3F7D" w:rsidRDefault="00844592" w:rsidP="00844592">
                          <w:pPr>
                            <w:pStyle w:val="Body"/>
                            <w:numPr>
                              <w:ilvl w:val="0"/>
                              <w:numId w:val="3"/>
                            </w:numPr>
                            <w:rPr>
                              <w:rFonts w:ascii="Arial" w:hAnsi="Arial" w:cs="Arial"/>
                            </w:rPr>
                          </w:pPr>
                          <w:r w:rsidRPr="008A3F7D">
                            <w:rPr>
                              <w:rFonts w:ascii="Arial" w:eastAsia="Times New Roman" w:hAnsi="Arial" w:cs="Arial"/>
                              <w:b/>
                              <w:bCs/>
                            </w:rPr>
                            <w:t>Good Demonstration</w:t>
                          </w:r>
                          <w:r w:rsidRPr="008A3F7D">
                            <w:rPr>
                              <w:rFonts w:ascii="Arial" w:eastAsia="Times New Roman" w:hAnsi="Arial" w:cs="Arial"/>
                            </w:rPr>
                            <w:t xml:space="preserve"> – Substantial positive evidence of the competency</w:t>
                          </w:r>
                        </w:p>
                        <w:p w14:paraId="3E341220" w14:textId="77777777" w:rsidR="00844592" w:rsidRPr="008A3F7D" w:rsidRDefault="00844592" w:rsidP="00844592">
                          <w:pPr>
                            <w:pStyle w:val="Body"/>
                            <w:numPr>
                              <w:ilvl w:val="0"/>
                              <w:numId w:val="3"/>
                            </w:numPr>
                            <w:rPr>
                              <w:rFonts w:ascii="Arial" w:hAnsi="Arial" w:cs="Arial"/>
                            </w:rPr>
                          </w:pPr>
                          <w:r w:rsidRPr="008A3F7D">
                            <w:rPr>
                              <w:rFonts w:ascii="Arial" w:eastAsia="Times New Roman" w:hAnsi="Arial" w:cs="Arial"/>
                              <w:b/>
                              <w:bCs/>
                            </w:rPr>
                            <w:t>Strong Demonstration</w:t>
                          </w:r>
                          <w:r w:rsidRPr="008A3F7D">
                            <w:rPr>
                              <w:rFonts w:ascii="Arial" w:eastAsia="Times New Roman" w:hAnsi="Arial" w:cs="Arial"/>
                            </w:rPr>
                            <w:t xml:space="preserve"> – Substantial positive evidence of the competency and includes some evidence of exceeding expectations</w:t>
                          </w:r>
                        </w:p>
                        <w:p w14:paraId="6EA82AF7" w14:textId="77777777" w:rsidR="00844592" w:rsidRPr="008A3F7D" w:rsidRDefault="00844592" w:rsidP="00844592">
                          <w:pPr>
                            <w:pStyle w:val="Body"/>
                            <w:numPr>
                              <w:ilvl w:val="0"/>
                              <w:numId w:val="3"/>
                            </w:numPr>
                            <w:rPr>
                              <w:rFonts w:ascii="Arial" w:hAnsi="Arial" w:cs="Arial"/>
                            </w:rPr>
                          </w:pPr>
                          <w:r w:rsidRPr="008A3F7D">
                            <w:rPr>
                              <w:rFonts w:ascii="Arial" w:eastAsia="Times New Roman" w:hAnsi="Arial" w:cs="Arial"/>
                              <w:b/>
                              <w:bCs/>
                            </w:rPr>
                            <w:t>Outstanding Demonstration</w:t>
                          </w:r>
                          <w:r w:rsidRPr="008A3F7D">
                            <w:rPr>
                              <w:rFonts w:ascii="Arial" w:eastAsia="Times New Roman" w:hAnsi="Arial" w:cs="Arial"/>
                            </w:rPr>
                            <w:t>: Evidence provided wholly exceeds expectation at this level</w:t>
                          </w:r>
                        </w:p>
                        <w:p w14:paraId="448541A9" w14:textId="77777777" w:rsidR="00844592" w:rsidRPr="008A3F7D" w:rsidRDefault="00844592" w:rsidP="00844592">
                          <w:pPr>
                            <w:pStyle w:val="Body"/>
                            <w:jc w:val="both"/>
                            <w:rPr>
                              <w:rFonts w:ascii="Arial" w:eastAsia="Times New Roman" w:hAnsi="Arial" w:cs="Arial"/>
                            </w:rPr>
                          </w:pPr>
                        </w:p>
                        <w:p w14:paraId="4734DB04" w14:textId="77777777" w:rsidR="00844592" w:rsidRPr="008A3F7D" w:rsidRDefault="00844592" w:rsidP="00844592">
                          <w:pPr>
                            <w:pStyle w:val="Body"/>
                            <w:jc w:val="both"/>
                            <w:rPr>
                              <w:rFonts w:ascii="Arial" w:hAnsi="Arial" w:cs="Arial"/>
                            </w:rPr>
                          </w:pPr>
                          <w:r w:rsidRPr="008A3F7D">
                            <w:rPr>
                              <w:rFonts w:ascii="Arial" w:hAnsi="Arial" w:cs="Arial"/>
                            </w:rPr>
                            <w:t>The minimum score required to be considered for assessment is 4 per capability.</w:t>
                          </w:r>
                        </w:p>
                        <w:p w14:paraId="51C31480" w14:textId="77777777" w:rsidR="00844592" w:rsidRDefault="00844592" w:rsidP="00844592">
                          <w:pPr>
                            <w:pStyle w:val="Body"/>
                            <w:rPr>
                              <w:rFonts w:ascii="Arial" w:hAnsi="Arial" w:cs="Arial"/>
                              <w:sz w:val="20"/>
                              <w:szCs w:val="20"/>
                            </w:rPr>
                          </w:pPr>
                        </w:p>
                        <w:p w14:paraId="43F6497E" w14:textId="77777777" w:rsidR="00844592" w:rsidRDefault="00844592" w:rsidP="00844592">
                          <w:pPr>
                            <w:pStyle w:val="Body"/>
                            <w:rPr>
                              <w:rFonts w:ascii="Arial" w:hAnsi="Arial" w:cs="Arial"/>
                              <w:sz w:val="20"/>
                              <w:szCs w:val="20"/>
                            </w:rPr>
                          </w:pPr>
                        </w:p>
                        <w:p w14:paraId="5A6E3C31" w14:textId="77777777" w:rsidR="00844592" w:rsidRDefault="00844592" w:rsidP="00844592">
                          <w:pPr>
                            <w:pStyle w:val="Body"/>
                            <w:rPr>
                              <w:rFonts w:ascii="Arial" w:hAnsi="Arial" w:cs="Arial"/>
                              <w:sz w:val="20"/>
                              <w:szCs w:val="20"/>
                            </w:rPr>
                          </w:pPr>
                        </w:p>
                        <w:p w14:paraId="52080056" w14:textId="77777777" w:rsidR="00844592" w:rsidRDefault="00844592" w:rsidP="00844592">
                          <w:pPr>
                            <w:pStyle w:val="Body"/>
                            <w:rPr>
                              <w:rFonts w:ascii="Arial" w:hAnsi="Arial" w:cs="Arial"/>
                              <w:sz w:val="20"/>
                              <w:szCs w:val="20"/>
                            </w:rPr>
                          </w:pPr>
                        </w:p>
                        <w:p w14:paraId="1801C999" w14:textId="77777777" w:rsidR="00844592" w:rsidRDefault="00844592" w:rsidP="00844592">
                          <w:pPr>
                            <w:pStyle w:val="Body"/>
                            <w:rPr>
                              <w:rFonts w:ascii="Arial" w:hAnsi="Arial" w:cs="Arial"/>
                              <w:sz w:val="20"/>
                              <w:szCs w:val="20"/>
                            </w:rPr>
                          </w:pPr>
                        </w:p>
                        <w:p w14:paraId="179FAAB5" w14:textId="77777777" w:rsidR="00844592" w:rsidRDefault="00844592" w:rsidP="00844592">
                          <w:pPr>
                            <w:pStyle w:val="Body"/>
                            <w:rPr>
                              <w:rFonts w:ascii="Arial" w:hAnsi="Arial" w:cs="Arial"/>
                              <w:sz w:val="20"/>
                              <w:szCs w:val="20"/>
                            </w:rPr>
                          </w:pPr>
                        </w:p>
                        <w:p w14:paraId="6364971A" w14:textId="77777777" w:rsidR="00844592" w:rsidRDefault="00844592" w:rsidP="00844592">
                          <w:pPr>
                            <w:pStyle w:val="Body"/>
                            <w:rPr>
                              <w:rFonts w:ascii="Arial" w:hAnsi="Arial" w:cs="Arial"/>
                              <w:sz w:val="20"/>
                              <w:szCs w:val="20"/>
                            </w:rPr>
                          </w:pPr>
                        </w:p>
                        <w:p w14:paraId="2505A6E0" w14:textId="77777777" w:rsidR="00844592" w:rsidRDefault="00844592" w:rsidP="00844592">
                          <w:pPr>
                            <w:pStyle w:val="Body"/>
                            <w:rPr>
                              <w:rFonts w:ascii="Arial" w:hAnsi="Arial" w:cs="Arial"/>
                              <w:sz w:val="20"/>
                              <w:szCs w:val="20"/>
                            </w:rPr>
                          </w:pPr>
                        </w:p>
                        <w:p w14:paraId="64DF9E76" w14:textId="77777777" w:rsidR="00844592" w:rsidRPr="00AC69D7" w:rsidRDefault="003B0E7C" w:rsidP="00844592">
                          <w:pPr>
                            <w:rPr>
                              <w:rFonts w:ascii="Arial" w:hAnsi="Arial" w:cs="Arial"/>
                            </w:rPr>
                          </w:pPr>
                        </w:p>
                      </w:sdtContent>
                    </w:sdt>
                  </w:txbxContent>
                </v:textbox>
                <w10:wrap anchorx="margin"/>
              </v:shape>
            </w:pict>
          </mc:Fallback>
        </mc:AlternateContent>
      </w:r>
      <w:r w:rsidRPr="00475E7D">
        <w:rPr>
          <w:rFonts w:ascii="Arial" w:hAnsi="Arial" w:cs="Arial"/>
          <w:b/>
          <w:bCs/>
          <w:noProof/>
          <w:sz w:val="28"/>
          <w:szCs w:val="28"/>
        </w:rPr>
        <mc:AlternateContent>
          <mc:Choice Requires="wps">
            <w:drawing>
              <wp:anchor distT="45720" distB="45720" distL="114300" distR="114300" simplePos="0" relativeHeight="251683839" behindDoc="0" locked="0" layoutInCell="1" allowOverlap="1" wp14:anchorId="2D52B365" wp14:editId="72C5B9E4">
                <wp:simplePos x="0" y="0"/>
                <wp:positionH relativeFrom="column">
                  <wp:posOffset>-577850</wp:posOffset>
                </wp:positionH>
                <wp:positionV relativeFrom="paragraph">
                  <wp:posOffset>6350</wp:posOffset>
                </wp:positionV>
                <wp:extent cx="4699000" cy="593661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5936615"/>
                        </a:xfrm>
                        <a:prstGeom prst="rect">
                          <a:avLst/>
                        </a:prstGeom>
                        <a:noFill/>
                        <a:ln w="9525">
                          <a:noFill/>
                          <a:miter lim="800000"/>
                          <a:headEnd/>
                          <a:tailEnd/>
                        </a:ln>
                      </wps:spPr>
                      <wps:txbx>
                        <w:txbxContent>
                          <w:sdt>
                            <w:sdtPr>
                              <w:rPr>
                                <w:rFonts w:ascii="Arial" w:hAnsi="Arial" w:cs="Arial"/>
                              </w:rPr>
                              <w:id w:val="-1766911174"/>
                            </w:sdtPr>
                            <w:sdtEndPr/>
                            <w:sdtContent>
                              <w:sdt>
                                <w:sdtPr>
                                  <w:rPr>
                                    <w:rFonts w:ascii="Arial" w:eastAsia="Times New Roman" w:hAnsi="Arial" w:cs="Arial"/>
                                    <w:sz w:val="24"/>
                                    <w:szCs w:val="24"/>
                                    <w:lang w:eastAsia="en-GB"/>
                                  </w:rPr>
                                  <w:id w:val="1890301415"/>
                                </w:sdtPr>
                                <w:sdtEndPr>
                                  <w:rPr>
                                    <w:sz w:val="22"/>
                                    <w:szCs w:val="22"/>
                                  </w:rPr>
                                </w:sdtEndPr>
                                <w:sdtContent>
                                  <w:p w14:paraId="33691345" w14:textId="6B3788E6" w:rsidR="00F46307" w:rsidRPr="00475E7D" w:rsidRDefault="00F46307" w:rsidP="00F46307">
                                    <w:pPr>
                                      <w:rPr>
                                        <w:color w:val="00B050"/>
                                        <w:sz w:val="32"/>
                                        <w:szCs w:val="32"/>
                                      </w:rPr>
                                    </w:pPr>
                                    <w:r>
                                      <w:rPr>
                                        <w:rFonts w:ascii="Arial" w:hAnsi="Arial" w:cs="Arial"/>
                                        <w:b/>
                                        <w:color w:val="00B050"/>
                                        <w:sz w:val="32"/>
                                        <w:szCs w:val="32"/>
                                      </w:rPr>
                                      <w:t>Ad</w:t>
                                    </w:r>
                                    <w:r w:rsidRPr="00475E7D">
                                      <w:rPr>
                                        <w:rFonts w:ascii="Arial" w:hAnsi="Arial" w:cs="Arial"/>
                                        <w:b/>
                                        <w:color w:val="00B050"/>
                                        <w:sz w:val="32"/>
                                        <w:szCs w:val="32"/>
                                      </w:rPr>
                                      <w:t>dition</w:t>
                                    </w:r>
                                    <w:r w:rsidRPr="00475E7D">
                                      <w:rPr>
                                        <w:rFonts w:ascii="Arial" w:hAnsi="Arial" w:cs="Arial"/>
                                        <w:b/>
                                        <w:bCs/>
                                        <w:color w:val="00B050"/>
                                        <w:sz w:val="32"/>
                                        <w:szCs w:val="32"/>
                                      </w:rPr>
                                      <w:t>al</w:t>
                                    </w:r>
                                    <w:r w:rsidRPr="00475E7D">
                                      <w:rPr>
                                        <w:rFonts w:ascii="Arial" w:hAnsi="Arial" w:cs="Arial"/>
                                        <w:b/>
                                        <w:color w:val="00B050"/>
                                        <w:sz w:val="32"/>
                                        <w:szCs w:val="32"/>
                                      </w:rPr>
                                      <w:t xml:space="preserve"> Information – Applying for th</w:t>
                                    </w:r>
                                    <w:r>
                                      <w:rPr>
                                        <w:rFonts w:ascii="Arial" w:hAnsi="Arial" w:cs="Arial"/>
                                        <w:b/>
                                        <w:color w:val="00B050"/>
                                        <w:sz w:val="32"/>
                                        <w:szCs w:val="32"/>
                                      </w:rPr>
                                      <w:t>e role</w:t>
                                    </w:r>
                                  </w:p>
                                  <w:p w14:paraId="76756CBE" w14:textId="6494D966" w:rsidR="00844592" w:rsidRPr="008A3F7D" w:rsidRDefault="00844592" w:rsidP="00844592">
                                    <w:pPr>
                                      <w:jc w:val="both"/>
                                      <w:rPr>
                                        <w:rFonts w:ascii="Arial" w:hAnsi="Arial" w:cs="Arial"/>
                                      </w:rPr>
                                    </w:pPr>
                                    <w:r w:rsidRPr="008A3F7D">
                                      <w:rPr>
                                        <w:rFonts w:ascii="Arial" w:hAnsi="Arial" w:cs="Arial"/>
                                      </w:rPr>
                                      <w:t xml:space="preserve">It is your answers given to the questions asked that will be </w:t>
                                    </w:r>
                                    <w:r w:rsidR="000E46F6" w:rsidRPr="008A3F7D">
                                      <w:rPr>
                                        <w:rFonts w:ascii="Arial" w:hAnsi="Arial" w:cs="Arial"/>
                                      </w:rPr>
                                      <w:t>used</w:t>
                                    </w:r>
                                    <w:r w:rsidRPr="008A3F7D">
                                      <w:rPr>
                                        <w:rFonts w:ascii="Arial" w:hAnsi="Arial" w:cs="Arial"/>
                                      </w:rPr>
                                      <w:t xml:space="preserve"> for interview selection. More information on how to answer competency questions can be found in the candidate pack. It is highly recommended that you read this before answering.</w:t>
                                    </w:r>
                                  </w:p>
                                  <w:p w14:paraId="11D9B694" w14:textId="77777777" w:rsidR="00844592" w:rsidRPr="008A3F7D" w:rsidRDefault="00844592" w:rsidP="00844592">
                                    <w:pPr>
                                      <w:pStyle w:val="Header"/>
                                      <w:tabs>
                                        <w:tab w:val="clear" w:pos="4513"/>
                                        <w:tab w:val="clear" w:pos="9026"/>
                                      </w:tabs>
                                      <w:jc w:val="both"/>
                                      <w:rPr>
                                        <w:rFonts w:ascii="Arial" w:hAnsi="Arial" w:cs="Arial"/>
                                        <w:b/>
                                        <w:bCs/>
                                        <w:color w:val="00AF41"/>
                                        <w:spacing w:val="20"/>
                                      </w:rPr>
                                    </w:pPr>
                                    <w:r w:rsidRPr="008A3F7D">
                                      <w:rPr>
                                        <w:rFonts w:ascii="Arial" w:hAnsi="Arial" w:cs="Arial"/>
                                        <w:b/>
                                        <w:bCs/>
                                        <w:color w:val="00AF41"/>
                                        <w:spacing w:val="20"/>
                                      </w:rPr>
                                      <w:t>STAR Method</w:t>
                                    </w:r>
                                  </w:p>
                                  <w:p w14:paraId="683E017D" w14:textId="77777777" w:rsidR="00844592" w:rsidRPr="008A3F7D" w:rsidRDefault="00844592" w:rsidP="00844592">
                                    <w:pPr>
                                      <w:pStyle w:val="paragraph"/>
                                      <w:spacing w:before="0" w:beforeAutospacing="0" w:after="0" w:afterAutospacing="0"/>
                                      <w:jc w:val="both"/>
                                      <w:textAlignment w:val="baseline"/>
                                      <w:rPr>
                                        <w:rStyle w:val="eop"/>
                                        <w:rFonts w:ascii="Arial" w:hAnsi="Arial" w:cs="Arial"/>
                                        <w:sz w:val="22"/>
                                        <w:szCs w:val="22"/>
                                      </w:rPr>
                                    </w:pPr>
                                    <w:r w:rsidRPr="008A3F7D">
                                      <w:rPr>
                                        <w:rStyle w:val="normaltextrun"/>
                                        <w:rFonts w:ascii="Arial" w:hAnsi="Arial" w:cs="Arial"/>
                                        <w:sz w:val="22"/>
                                        <w:szCs w:val="22"/>
                                      </w:rPr>
                                      <w:t>Please consider the STAR Method below when structuring your answers.</w:t>
                                    </w:r>
                                    <w:r w:rsidRPr="008A3F7D">
                                      <w:rPr>
                                        <w:rStyle w:val="eop"/>
                                        <w:rFonts w:ascii="Arial" w:hAnsi="Arial" w:cs="Arial"/>
                                        <w:sz w:val="22"/>
                                        <w:szCs w:val="22"/>
                                      </w:rPr>
                                      <w:t> </w:t>
                                    </w:r>
                                  </w:p>
                                  <w:p w14:paraId="2DCBFB51" w14:textId="77777777" w:rsidR="00844592" w:rsidRPr="008A3F7D" w:rsidRDefault="00844592" w:rsidP="00844592">
                                    <w:pPr>
                                      <w:pStyle w:val="Header"/>
                                      <w:tabs>
                                        <w:tab w:val="clear" w:pos="4513"/>
                                        <w:tab w:val="clear" w:pos="9026"/>
                                      </w:tabs>
                                      <w:jc w:val="both"/>
                                      <w:rPr>
                                        <w:rFonts w:ascii="Arial" w:hAnsi="Arial" w:cs="Arial"/>
                                        <w:b/>
                                        <w:bCs/>
                                        <w:color w:val="00AF41"/>
                                        <w:spacing w:val="20"/>
                                      </w:rPr>
                                    </w:pPr>
                                  </w:p>
                                  <w:p w14:paraId="05752347" w14:textId="77777777" w:rsidR="00844592" w:rsidRPr="008A3F7D" w:rsidRDefault="00844592" w:rsidP="00844592">
                                    <w:pPr>
                                      <w:pStyle w:val="Body"/>
                                      <w:numPr>
                                        <w:ilvl w:val="0"/>
                                        <w:numId w:val="2"/>
                                      </w:numPr>
                                      <w:jc w:val="both"/>
                                      <w:rPr>
                                        <w:rFonts w:ascii="Arial" w:eastAsiaTheme="minorHAnsi" w:hAnsi="Arial" w:cs="Arial"/>
                                        <w:color w:val="auto"/>
                                        <w:bdr w:val="none" w:sz="0" w:space="0" w:color="auto"/>
                                        <w:lang w:val="de-DE" w:eastAsia="en-US"/>
                                        <w14:textOutline w14:w="0" w14:cap="rnd" w14:cmpd="sng" w14:algn="ctr">
                                          <w14:noFill/>
                                          <w14:prstDash w14:val="solid"/>
                                          <w14:bevel/>
                                        </w14:textOutline>
                                      </w:rPr>
                                    </w:pPr>
                                    <w:r w:rsidRPr="008A3F7D">
                                      <w:rPr>
                                        <w:rFonts w:ascii="Arial" w:eastAsiaTheme="minorHAnsi" w:hAnsi="Arial" w:cs="Arial"/>
                                        <w:b/>
                                        <w:bCs/>
                                        <w:color w:val="auto"/>
                                        <w:bdr w:val="none" w:sz="0" w:space="0" w:color="auto"/>
                                        <w:lang w:val="de-DE" w:eastAsia="en-US"/>
                                        <w14:textOutline w14:w="0" w14:cap="rnd" w14:cmpd="sng" w14:algn="ctr">
                                          <w14:noFill/>
                                          <w14:prstDash w14:val="solid"/>
                                          <w14:bevel/>
                                        </w14:textOutline>
                                      </w:rPr>
                                      <w:t>Situation</w:t>
                                    </w:r>
                                    <w:r w:rsidRPr="008A3F7D">
                                      <w:rPr>
                                        <w:rFonts w:ascii="Arial" w:eastAsiaTheme="minorHAnsi" w:hAnsi="Arial" w:cs="Arial"/>
                                        <w:color w:val="auto"/>
                                        <w:bdr w:val="none" w:sz="0" w:space="0" w:color="auto"/>
                                        <w:lang w:val="de-DE" w:eastAsia="en-US"/>
                                        <w14:textOutline w14:w="0" w14:cap="rnd" w14:cmpd="sng" w14:algn="ctr">
                                          <w14:noFill/>
                                          <w14:prstDash w14:val="solid"/>
                                          <w14:bevel/>
                                        </w14:textOutline>
                                      </w:rPr>
                                      <w:t xml:space="preserve"> - the situation you had to deal with</w:t>
                                    </w:r>
                                  </w:p>
                                  <w:p w14:paraId="79D70DE4" w14:textId="77777777" w:rsidR="00844592" w:rsidRPr="008A3F7D" w:rsidRDefault="00844592" w:rsidP="00844592">
                                    <w:pPr>
                                      <w:pStyle w:val="Body"/>
                                      <w:numPr>
                                        <w:ilvl w:val="0"/>
                                        <w:numId w:val="2"/>
                                      </w:numPr>
                                      <w:jc w:val="both"/>
                                      <w:rPr>
                                        <w:rFonts w:ascii="Arial" w:eastAsiaTheme="minorHAnsi" w:hAnsi="Arial" w:cs="Arial"/>
                                        <w:color w:val="auto"/>
                                        <w:bdr w:val="none" w:sz="0" w:space="0" w:color="auto"/>
                                        <w:lang w:val="de-DE" w:eastAsia="en-US"/>
                                        <w14:textOutline w14:w="0" w14:cap="rnd" w14:cmpd="sng" w14:algn="ctr">
                                          <w14:noFill/>
                                          <w14:prstDash w14:val="solid"/>
                                          <w14:bevel/>
                                        </w14:textOutline>
                                      </w:rPr>
                                    </w:pPr>
                                    <w:r w:rsidRPr="008A3F7D">
                                      <w:rPr>
                                        <w:rFonts w:ascii="Arial" w:eastAsiaTheme="minorHAnsi" w:hAnsi="Arial" w:cs="Arial"/>
                                        <w:b/>
                                        <w:bCs/>
                                        <w:color w:val="auto"/>
                                        <w:bdr w:val="none" w:sz="0" w:space="0" w:color="auto"/>
                                        <w:lang w:val="de-DE" w:eastAsia="en-US"/>
                                        <w14:textOutline w14:w="0" w14:cap="rnd" w14:cmpd="sng" w14:algn="ctr">
                                          <w14:noFill/>
                                          <w14:prstDash w14:val="solid"/>
                                          <w14:bevel/>
                                        </w14:textOutline>
                                      </w:rPr>
                                      <w:t>Task</w:t>
                                    </w:r>
                                    <w:r w:rsidRPr="008A3F7D">
                                      <w:rPr>
                                        <w:rFonts w:ascii="Arial" w:eastAsiaTheme="minorHAnsi" w:hAnsi="Arial" w:cs="Arial"/>
                                        <w:color w:val="auto"/>
                                        <w:bdr w:val="none" w:sz="0" w:space="0" w:color="auto"/>
                                        <w:lang w:val="de-DE" w:eastAsia="en-US"/>
                                        <w14:textOutline w14:w="0" w14:cap="rnd" w14:cmpd="sng" w14:algn="ctr">
                                          <w14:noFill/>
                                          <w14:prstDash w14:val="solid"/>
                                          <w14:bevel/>
                                        </w14:textOutline>
                                      </w:rPr>
                                      <w:t xml:space="preserve"> - the task you were given to do</w:t>
                                    </w:r>
                                  </w:p>
                                  <w:p w14:paraId="4A3CDF62" w14:textId="77777777" w:rsidR="00844592" w:rsidRPr="008A3F7D" w:rsidRDefault="00844592" w:rsidP="00844592">
                                    <w:pPr>
                                      <w:pStyle w:val="Body"/>
                                      <w:numPr>
                                        <w:ilvl w:val="0"/>
                                        <w:numId w:val="2"/>
                                      </w:numPr>
                                      <w:jc w:val="both"/>
                                      <w:rPr>
                                        <w:rFonts w:ascii="Arial" w:eastAsiaTheme="minorHAnsi" w:hAnsi="Arial" w:cs="Arial"/>
                                        <w:color w:val="auto"/>
                                        <w:bdr w:val="none" w:sz="0" w:space="0" w:color="auto"/>
                                        <w:lang w:val="de-DE" w:eastAsia="en-US"/>
                                        <w14:textOutline w14:w="0" w14:cap="rnd" w14:cmpd="sng" w14:algn="ctr">
                                          <w14:noFill/>
                                          <w14:prstDash w14:val="solid"/>
                                          <w14:bevel/>
                                        </w14:textOutline>
                                      </w:rPr>
                                    </w:pPr>
                                    <w:r w:rsidRPr="008A3F7D">
                                      <w:rPr>
                                        <w:rFonts w:ascii="Arial" w:eastAsiaTheme="minorHAnsi" w:hAnsi="Arial" w:cs="Arial"/>
                                        <w:b/>
                                        <w:bCs/>
                                        <w:color w:val="auto"/>
                                        <w:bdr w:val="none" w:sz="0" w:space="0" w:color="auto"/>
                                        <w:lang w:val="de-DE" w:eastAsia="en-US"/>
                                        <w14:textOutline w14:w="0" w14:cap="rnd" w14:cmpd="sng" w14:algn="ctr">
                                          <w14:noFill/>
                                          <w14:prstDash w14:val="solid"/>
                                          <w14:bevel/>
                                        </w14:textOutline>
                                      </w:rPr>
                                      <w:t>Action</w:t>
                                    </w:r>
                                    <w:r w:rsidRPr="008A3F7D">
                                      <w:rPr>
                                        <w:rFonts w:ascii="Arial" w:eastAsiaTheme="minorHAnsi" w:hAnsi="Arial" w:cs="Arial"/>
                                        <w:color w:val="auto"/>
                                        <w:bdr w:val="none" w:sz="0" w:space="0" w:color="auto"/>
                                        <w:lang w:val="de-DE" w:eastAsia="en-US"/>
                                        <w14:textOutline w14:w="0" w14:cap="rnd" w14:cmpd="sng" w14:algn="ctr">
                                          <w14:noFill/>
                                          <w14:prstDash w14:val="solid"/>
                                          <w14:bevel/>
                                        </w14:textOutline>
                                      </w:rPr>
                                      <w:t xml:space="preserve"> - the action you took</w:t>
                                    </w:r>
                                  </w:p>
                                  <w:p w14:paraId="1C52A0AC" w14:textId="77777777" w:rsidR="00844592" w:rsidRPr="008A3F7D" w:rsidRDefault="00844592" w:rsidP="00844592">
                                    <w:pPr>
                                      <w:pStyle w:val="Body"/>
                                      <w:numPr>
                                        <w:ilvl w:val="0"/>
                                        <w:numId w:val="2"/>
                                      </w:numPr>
                                      <w:jc w:val="both"/>
                                      <w:rPr>
                                        <w:rFonts w:ascii="Arial" w:eastAsiaTheme="minorHAnsi" w:hAnsi="Arial" w:cs="Arial"/>
                                        <w:color w:val="auto"/>
                                        <w:bdr w:val="none" w:sz="0" w:space="0" w:color="auto"/>
                                        <w:lang w:val="de-DE" w:eastAsia="en-US"/>
                                        <w14:textOutline w14:w="0" w14:cap="rnd" w14:cmpd="sng" w14:algn="ctr">
                                          <w14:noFill/>
                                          <w14:prstDash w14:val="solid"/>
                                          <w14:bevel/>
                                        </w14:textOutline>
                                      </w:rPr>
                                    </w:pPr>
                                    <w:r w:rsidRPr="008A3F7D">
                                      <w:rPr>
                                        <w:rFonts w:ascii="Arial" w:eastAsiaTheme="minorHAnsi" w:hAnsi="Arial" w:cs="Arial"/>
                                        <w:b/>
                                        <w:bCs/>
                                        <w:color w:val="auto"/>
                                        <w:bdr w:val="none" w:sz="0" w:space="0" w:color="auto"/>
                                        <w:lang w:val="de-DE" w:eastAsia="en-US"/>
                                        <w14:textOutline w14:w="0" w14:cap="rnd" w14:cmpd="sng" w14:algn="ctr">
                                          <w14:noFill/>
                                          <w14:prstDash w14:val="solid"/>
                                          <w14:bevel/>
                                        </w14:textOutline>
                                      </w:rPr>
                                      <w:t>Result</w:t>
                                    </w:r>
                                    <w:r w:rsidRPr="008A3F7D">
                                      <w:rPr>
                                        <w:rFonts w:ascii="Arial" w:eastAsiaTheme="minorHAnsi" w:hAnsi="Arial" w:cs="Arial"/>
                                        <w:color w:val="auto"/>
                                        <w:bdr w:val="none" w:sz="0" w:space="0" w:color="auto"/>
                                        <w:lang w:val="de-DE" w:eastAsia="en-US"/>
                                        <w14:textOutline w14:w="0" w14:cap="rnd" w14:cmpd="sng" w14:algn="ctr">
                                          <w14:noFill/>
                                          <w14:prstDash w14:val="solid"/>
                                          <w14:bevel/>
                                        </w14:textOutline>
                                      </w:rPr>
                                      <w:t xml:space="preserve"> - what happened as a result of your action and what you learned from the experience</w:t>
                                    </w:r>
                                  </w:p>
                                  <w:p w14:paraId="28EAB9CE" w14:textId="77777777" w:rsidR="00844592" w:rsidRPr="008A3F7D" w:rsidRDefault="00844592" w:rsidP="00844592">
                                    <w:pPr>
                                      <w:pStyle w:val="paragraph"/>
                                      <w:spacing w:before="0" w:beforeAutospacing="0" w:after="0" w:afterAutospacing="0"/>
                                      <w:jc w:val="both"/>
                                      <w:textAlignment w:val="baseline"/>
                                      <w:rPr>
                                        <w:rStyle w:val="eop"/>
                                        <w:rFonts w:ascii="Arial" w:hAnsi="Arial" w:cs="Arial"/>
                                        <w:sz w:val="22"/>
                                        <w:szCs w:val="22"/>
                                      </w:rPr>
                                    </w:pPr>
                                  </w:p>
                                  <w:p w14:paraId="4FE6ED13" w14:textId="77777777" w:rsidR="00844592" w:rsidRPr="008A3F7D" w:rsidRDefault="00844592" w:rsidP="00844592">
                                    <w:pPr>
                                      <w:jc w:val="both"/>
                                      <w:rPr>
                                        <w:rFonts w:ascii="Arial" w:hAnsi="Arial" w:cs="Arial"/>
                                      </w:rPr>
                                    </w:pPr>
                                    <w:r w:rsidRPr="008A3F7D">
                                      <w:rPr>
                                        <w:rFonts w:ascii="Arial" w:hAnsi="Arial" w:cs="Arial"/>
                                      </w:rPr>
                                      <w:t xml:space="preserve">Please refer to the </w:t>
                                    </w:r>
                                    <w:hyperlink r:id="rId18" w:tgtFrame="_blank" w:tooltip="https://en.calameo.com/read/004433680aab41adf893b" w:history="1">
                                      <w:r w:rsidRPr="008A3F7D">
                                        <w:rPr>
                                          <w:rStyle w:val="Hyperlink"/>
                                          <w:rFonts w:ascii="Arial" w:hAnsi="Arial" w:cs="Arial"/>
                                          <w:color w:val="4F52B2"/>
                                          <w:bdr w:val="none" w:sz="0" w:space="0" w:color="auto" w:frame="1"/>
                                          <w:shd w:val="clear" w:color="auto" w:fill="FFFFFF"/>
                                        </w:rPr>
                                        <w:t>EA Capability Dictionary</w:t>
                                      </w:r>
                                    </w:hyperlink>
                                    <w:r w:rsidRPr="008A3F7D">
                                      <w:rPr>
                                        <w:rFonts w:ascii="Arial" w:hAnsi="Arial" w:cs="Arial"/>
                                      </w:rPr>
                                      <w:t xml:space="preserve"> for guidance on how to support your answers. </w:t>
                                    </w:r>
                                  </w:p>
                                  <w:p w14:paraId="6921D88D" w14:textId="77777777" w:rsidR="00844592" w:rsidRPr="008A3F7D" w:rsidRDefault="00844592" w:rsidP="00844592">
                                    <w:pPr>
                                      <w:pStyle w:val="Body"/>
                                      <w:jc w:val="both"/>
                                      <w:rPr>
                                        <w:rFonts w:ascii="Arial" w:hAnsi="Arial" w:cs="Arial"/>
                                      </w:rPr>
                                    </w:pPr>
                                    <w:r w:rsidRPr="008A3F7D">
                                      <w:rPr>
                                        <w:rFonts w:ascii="Arial" w:hAnsi="Arial" w:cs="Arial"/>
                                      </w:rPr>
                                      <w:t xml:space="preserve">Remember there’s a 250-word limit per competence including spaces. It’s an important part of the selection process so make sure you keep your statement relevant and concise. Think about what we need to know about you and what you’d bring to the role and our organisation. </w:t>
                                    </w:r>
                                  </w:p>
                                  <w:p w14:paraId="527D9394" w14:textId="77777777" w:rsidR="00844592" w:rsidRDefault="00844592" w:rsidP="00844592">
                                    <w:pPr>
                                      <w:pStyle w:val="Header"/>
                                      <w:tabs>
                                        <w:tab w:val="clear" w:pos="4513"/>
                                        <w:tab w:val="clear" w:pos="9026"/>
                                      </w:tabs>
                                      <w:jc w:val="both"/>
                                      <w:rPr>
                                        <w:rFonts w:ascii="Arial" w:hAnsi="Arial" w:cs="Arial"/>
                                        <w:b/>
                                        <w:bCs/>
                                        <w:color w:val="00AF41"/>
                                        <w:spacing w:val="20"/>
                                        <w:sz w:val="28"/>
                                        <w:szCs w:val="28"/>
                                      </w:rPr>
                                    </w:pPr>
                                  </w:p>
                                  <w:p w14:paraId="2214F2EA" w14:textId="77777777" w:rsidR="00844592" w:rsidRPr="00BA6E32" w:rsidRDefault="003B0E7C" w:rsidP="00844592">
                                    <w:pPr>
                                      <w:pStyle w:val="paragraph"/>
                                      <w:spacing w:before="0" w:beforeAutospacing="0" w:after="0" w:afterAutospacing="0"/>
                                      <w:jc w:val="both"/>
                                      <w:textAlignment w:val="baseline"/>
                                      <w:rPr>
                                        <w:rFonts w:ascii="Arial" w:hAnsi="Arial" w:cs="Arial"/>
                                        <w:sz w:val="22"/>
                                        <w:szCs w:val="22"/>
                                      </w:rPr>
                                    </w:pPr>
                                  </w:p>
                                </w:sdtContent>
                              </w:sdt>
                              <w:p w14:paraId="0A01A9D2" w14:textId="77777777" w:rsidR="00844592" w:rsidRPr="00AC69D7" w:rsidRDefault="003B0E7C" w:rsidP="00844592">
                                <w:pPr>
                                  <w:rPr>
                                    <w:rFonts w:ascii="Arial" w:hAnsi="Arial" w:cs="Arial"/>
                                  </w:rPr>
                                </w:pP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2B365" id="_x0000_s1033" type="#_x0000_t202" style="position:absolute;margin-left:-45.5pt;margin-top:.5pt;width:370pt;height:467.45pt;z-index:2516838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" filled="f" stroked="f">
                <v:textbox>
                  <w:txbxContent>
                    <w:sdt>
                      <w:sdtPr>
                        <w:rPr>
                          <w:rFonts w:ascii="Arial" w:hAnsi="Arial" w:cs="Arial"/>
                        </w:rPr>
                        <w:id w:val="-1766911174"/>
                      </w:sdtPr>
                      <w:sdtEndPr/>
                      <w:sdtContent>
                        <w:sdt>
                          <w:sdtPr>
                            <w:rPr>
                              <w:rFonts w:ascii="Arial" w:eastAsia="Times New Roman" w:hAnsi="Arial" w:cs="Arial"/>
                              <w:sz w:val="24"/>
                              <w:szCs w:val="24"/>
                              <w:lang w:eastAsia="en-GB"/>
                            </w:rPr>
                            <w:id w:val="1890301415"/>
                          </w:sdtPr>
                          <w:sdtEndPr>
                            <w:rPr>
                              <w:sz w:val="22"/>
                              <w:szCs w:val="22"/>
                            </w:rPr>
                          </w:sdtEndPr>
                          <w:sdtContent>
                            <w:p w14:paraId="33691345" w14:textId="6B3788E6" w:rsidR="00F46307" w:rsidRPr="00475E7D" w:rsidRDefault="00F46307" w:rsidP="00F46307">
                              <w:pPr>
                                <w:rPr>
                                  <w:color w:val="00B050"/>
                                  <w:sz w:val="32"/>
                                  <w:szCs w:val="32"/>
                                </w:rPr>
                              </w:pPr>
                              <w:r>
                                <w:rPr>
                                  <w:rFonts w:ascii="Arial" w:hAnsi="Arial" w:cs="Arial"/>
                                  <w:b/>
                                  <w:color w:val="00B050"/>
                                  <w:sz w:val="32"/>
                                  <w:szCs w:val="32"/>
                                </w:rPr>
                                <w:t>Ad</w:t>
                              </w:r>
                              <w:r w:rsidRPr="00475E7D">
                                <w:rPr>
                                  <w:rFonts w:ascii="Arial" w:hAnsi="Arial" w:cs="Arial"/>
                                  <w:b/>
                                  <w:color w:val="00B050"/>
                                  <w:sz w:val="32"/>
                                  <w:szCs w:val="32"/>
                                </w:rPr>
                                <w:t>dition</w:t>
                              </w:r>
                              <w:r w:rsidRPr="00475E7D">
                                <w:rPr>
                                  <w:rFonts w:ascii="Arial" w:hAnsi="Arial" w:cs="Arial"/>
                                  <w:b/>
                                  <w:bCs/>
                                  <w:color w:val="00B050"/>
                                  <w:sz w:val="32"/>
                                  <w:szCs w:val="32"/>
                                </w:rPr>
                                <w:t>al</w:t>
                              </w:r>
                              <w:r w:rsidRPr="00475E7D">
                                <w:rPr>
                                  <w:rFonts w:ascii="Arial" w:hAnsi="Arial" w:cs="Arial"/>
                                  <w:b/>
                                  <w:color w:val="00B050"/>
                                  <w:sz w:val="32"/>
                                  <w:szCs w:val="32"/>
                                </w:rPr>
                                <w:t xml:space="preserve"> Information – Applying for th</w:t>
                              </w:r>
                              <w:r>
                                <w:rPr>
                                  <w:rFonts w:ascii="Arial" w:hAnsi="Arial" w:cs="Arial"/>
                                  <w:b/>
                                  <w:color w:val="00B050"/>
                                  <w:sz w:val="32"/>
                                  <w:szCs w:val="32"/>
                                </w:rPr>
                                <w:t>e role</w:t>
                              </w:r>
                            </w:p>
                            <w:p w14:paraId="76756CBE" w14:textId="6494D966" w:rsidR="00844592" w:rsidRPr="008A3F7D" w:rsidRDefault="00844592" w:rsidP="00844592">
                              <w:pPr>
                                <w:jc w:val="both"/>
                                <w:rPr>
                                  <w:rFonts w:ascii="Arial" w:hAnsi="Arial" w:cs="Arial"/>
                                </w:rPr>
                              </w:pPr>
                              <w:r w:rsidRPr="008A3F7D">
                                <w:rPr>
                                  <w:rFonts w:ascii="Arial" w:hAnsi="Arial" w:cs="Arial"/>
                                </w:rPr>
                                <w:t xml:space="preserve">It is your answers given to the questions asked that will be </w:t>
                              </w:r>
                              <w:r w:rsidR="000E46F6" w:rsidRPr="008A3F7D">
                                <w:rPr>
                                  <w:rFonts w:ascii="Arial" w:hAnsi="Arial" w:cs="Arial"/>
                                </w:rPr>
                                <w:t>used</w:t>
                              </w:r>
                              <w:r w:rsidRPr="008A3F7D">
                                <w:rPr>
                                  <w:rFonts w:ascii="Arial" w:hAnsi="Arial" w:cs="Arial"/>
                                </w:rPr>
                                <w:t xml:space="preserve"> for interview selection. More information on how to answer competency questions can be found in the candidate pack. It is highly recommended that you read this before answering.</w:t>
                              </w:r>
                            </w:p>
                            <w:p w14:paraId="11D9B694" w14:textId="77777777" w:rsidR="00844592" w:rsidRPr="008A3F7D" w:rsidRDefault="00844592" w:rsidP="00844592">
                              <w:pPr>
                                <w:pStyle w:val="Header"/>
                                <w:tabs>
                                  <w:tab w:val="clear" w:pos="4513"/>
                                  <w:tab w:val="clear" w:pos="9026"/>
                                </w:tabs>
                                <w:jc w:val="both"/>
                                <w:rPr>
                                  <w:rFonts w:ascii="Arial" w:hAnsi="Arial" w:cs="Arial"/>
                                  <w:b/>
                                  <w:bCs/>
                                  <w:color w:val="00AF41"/>
                                  <w:spacing w:val="20"/>
                                </w:rPr>
                              </w:pPr>
                              <w:r w:rsidRPr="008A3F7D">
                                <w:rPr>
                                  <w:rFonts w:ascii="Arial" w:hAnsi="Arial" w:cs="Arial"/>
                                  <w:b/>
                                  <w:bCs/>
                                  <w:color w:val="00AF41"/>
                                  <w:spacing w:val="20"/>
                                </w:rPr>
                                <w:t>STAR Method</w:t>
                              </w:r>
                            </w:p>
                            <w:p w14:paraId="683E017D" w14:textId="77777777" w:rsidR="00844592" w:rsidRPr="008A3F7D" w:rsidRDefault="00844592" w:rsidP="00844592">
                              <w:pPr>
                                <w:pStyle w:val="paragraph"/>
                                <w:spacing w:before="0" w:beforeAutospacing="0" w:after="0" w:afterAutospacing="0"/>
                                <w:jc w:val="both"/>
                                <w:textAlignment w:val="baseline"/>
                                <w:rPr>
                                  <w:rStyle w:val="eop"/>
                                  <w:rFonts w:ascii="Arial" w:hAnsi="Arial" w:cs="Arial"/>
                                  <w:sz w:val="22"/>
                                  <w:szCs w:val="22"/>
                                </w:rPr>
                              </w:pPr>
                              <w:r w:rsidRPr="008A3F7D">
                                <w:rPr>
                                  <w:rStyle w:val="normaltextrun"/>
                                  <w:rFonts w:ascii="Arial" w:hAnsi="Arial" w:cs="Arial"/>
                                  <w:sz w:val="22"/>
                                  <w:szCs w:val="22"/>
                                </w:rPr>
                                <w:t>Please consider the STAR Method below when structuring your answers.</w:t>
                              </w:r>
                              <w:r w:rsidRPr="008A3F7D">
                                <w:rPr>
                                  <w:rStyle w:val="eop"/>
                                  <w:rFonts w:ascii="Arial" w:hAnsi="Arial" w:cs="Arial"/>
                                  <w:sz w:val="22"/>
                                  <w:szCs w:val="22"/>
                                </w:rPr>
                                <w:t> </w:t>
                              </w:r>
                            </w:p>
                            <w:p w14:paraId="2DCBFB51" w14:textId="77777777" w:rsidR="00844592" w:rsidRPr="008A3F7D" w:rsidRDefault="00844592" w:rsidP="00844592">
                              <w:pPr>
                                <w:pStyle w:val="Header"/>
                                <w:tabs>
                                  <w:tab w:val="clear" w:pos="4513"/>
                                  <w:tab w:val="clear" w:pos="9026"/>
                                </w:tabs>
                                <w:jc w:val="both"/>
                                <w:rPr>
                                  <w:rFonts w:ascii="Arial" w:hAnsi="Arial" w:cs="Arial"/>
                                  <w:b/>
                                  <w:bCs/>
                                  <w:color w:val="00AF41"/>
                                  <w:spacing w:val="20"/>
                                </w:rPr>
                              </w:pPr>
                            </w:p>
                            <w:p w14:paraId="05752347" w14:textId="77777777" w:rsidR="00844592" w:rsidRPr="008A3F7D" w:rsidRDefault="00844592" w:rsidP="00844592">
                              <w:pPr>
                                <w:pStyle w:val="Body"/>
                                <w:numPr>
                                  <w:ilvl w:val="0"/>
                                  <w:numId w:val="2"/>
                                </w:numPr>
                                <w:jc w:val="both"/>
                                <w:rPr>
                                  <w:rFonts w:ascii="Arial" w:eastAsiaTheme="minorHAnsi" w:hAnsi="Arial" w:cs="Arial"/>
                                  <w:color w:val="auto"/>
                                  <w:bdr w:val="none" w:sz="0" w:space="0" w:color="auto"/>
                                  <w:lang w:val="de-DE" w:eastAsia="en-US"/>
                                  <w14:textOutline w14:w="0" w14:cap="rnd" w14:cmpd="sng" w14:algn="ctr">
                                    <w14:noFill/>
                                    <w14:prstDash w14:val="solid"/>
                                    <w14:bevel/>
                                  </w14:textOutline>
                                </w:rPr>
                              </w:pPr>
                              <w:r w:rsidRPr="008A3F7D">
                                <w:rPr>
                                  <w:rFonts w:ascii="Arial" w:eastAsiaTheme="minorHAnsi" w:hAnsi="Arial" w:cs="Arial"/>
                                  <w:b/>
                                  <w:bCs/>
                                  <w:color w:val="auto"/>
                                  <w:bdr w:val="none" w:sz="0" w:space="0" w:color="auto"/>
                                  <w:lang w:val="de-DE" w:eastAsia="en-US"/>
                                  <w14:textOutline w14:w="0" w14:cap="rnd" w14:cmpd="sng" w14:algn="ctr">
                                    <w14:noFill/>
                                    <w14:prstDash w14:val="solid"/>
                                    <w14:bevel/>
                                  </w14:textOutline>
                                </w:rPr>
                                <w:t>Situation</w:t>
                              </w:r>
                              <w:r w:rsidRPr="008A3F7D">
                                <w:rPr>
                                  <w:rFonts w:ascii="Arial" w:eastAsiaTheme="minorHAnsi" w:hAnsi="Arial" w:cs="Arial"/>
                                  <w:color w:val="auto"/>
                                  <w:bdr w:val="none" w:sz="0" w:space="0" w:color="auto"/>
                                  <w:lang w:val="de-DE" w:eastAsia="en-US"/>
                                  <w14:textOutline w14:w="0" w14:cap="rnd" w14:cmpd="sng" w14:algn="ctr">
                                    <w14:noFill/>
                                    <w14:prstDash w14:val="solid"/>
                                    <w14:bevel/>
                                  </w14:textOutline>
                                </w:rPr>
                                <w:t xml:space="preserve"> - the situation you had to deal with</w:t>
                              </w:r>
                            </w:p>
                            <w:p w14:paraId="79D70DE4" w14:textId="77777777" w:rsidR="00844592" w:rsidRPr="008A3F7D" w:rsidRDefault="00844592" w:rsidP="00844592">
                              <w:pPr>
                                <w:pStyle w:val="Body"/>
                                <w:numPr>
                                  <w:ilvl w:val="0"/>
                                  <w:numId w:val="2"/>
                                </w:numPr>
                                <w:jc w:val="both"/>
                                <w:rPr>
                                  <w:rFonts w:ascii="Arial" w:eastAsiaTheme="minorHAnsi" w:hAnsi="Arial" w:cs="Arial"/>
                                  <w:color w:val="auto"/>
                                  <w:bdr w:val="none" w:sz="0" w:space="0" w:color="auto"/>
                                  <w:lang w:val="de-DE" w:eastAsia="en-US"/>
                                  <w14:textOutline w14:w="0" w14:cap="rnd" w14:cmpd="sng" w14:algn="ctr">
                                    <w14:noFill/>
                                    <w14:prstDash w14:val="solid"/>
                                    <w14:bevel/>
                                  </w14:textOutline>
                                </w:rPr>
                              </w:pPr>
                              <w:r w:rsidRPr="008A3F7D">
                                <w:rPr>
                                  <w:rFonts w:ascii="Arial" w:eastAsiaTheme="minorHAnsi" w:hAnsi="Arial" w:cs="Arial"/>
                                  <w:b/>
                                  <w:bCs/>
                                  <w:color w:val="auto"/>
                                  <w:bdr w:val="none" w:sz="0" w:space="0" w:color="auto"/>
                                  <w:lang w:val="de-DE" w:eastAsia="en-US"/>
                                  <w14:textOutline w14:w="0" w14:cap="rnd" w14:cmpd="sng" w14:algn="ctr">
                                    <w14:noFill/>
                                    <w14:prstDash w14:val="solid"/>
                                    <w14:bevel/>
                                  </w14:textOutline>
                                </w:rPr>
                                <w:t>Task</w:t>
                              </w:r>
                              <w:r w:rsidRPr="008A3F7D">
                                <w:rPr>
                                  <w:rFonts w:ascii="Arial" w:eastAsiaTheme="minorHAnsi" w:hAnsi="Arial" w:cs="Arial"/>
                                  <w:color w:val="auto"/>
                                  <w:bdr w:val="none" w:sz="0" w:space="0" w:color="auto"/>
                                  <w:lang w:val="de-DE" w:eastAsia="en-US"/>
                                  <w14:textOutline w14:w="0" w14:cap="rnd" w14:cmpd="sng" w14:algn="ctr">
                                    <w14:noFill/>
                                    <w14:prstDash w14:val="solid"/>
                                    <w14:bevel/>
                                  </w14:textOutline>
                                </w:rPr>
                                <w:t xml:space="preserve"> - the task you were given to do</w:t>
                              </w:r>
                            </w:p>
                            <w:p w14:paraId="4A3CDF62" w14:textId="77777777" w:rsidR="00844592" w:rsidRPr="008A3F7D" w:rsidRDefault="00844592" w:rsidP="00844592">
                              <w:pPr>
                                <w:pStyle w:val="Body"/>
                                <w:numPr>
                                  <w:ilvl w:val="0"/>
                                  <w:numId w:val="2"/>
                                </w:numPr>
                                <w:jc w:val="both"/>
                                <w:rPr>
                                  <w:rFonts w:ascii="Arial" w:eastAsiaTheme="minorHAnsi" w:hAnsi="Arial" w:cs="Arial"/>
                                  <w:color w:val="auto"/>
                                  <w:bdr w:val="none" w:sz="0" w:space="0" w:color="auto"/>
                                  <w:lang w:val="de-DE" w:eastAsia="en-US"/>
                                  <w14:textOutline w14:w="0" w14:cap="rnd" w14:cmpd="sng" w14:algn="ctr">
                                    <w14:noFill/>
                                    <w14:prstDash w14:val="solid"/>
                                    <w14:bevel/>
                                  </w14:textOutline>
                                </w:rPr>
                              </w:pPr>
                              <w:r w:rsidRPr="008A3F7D">
                                <w:rPr>
                                  <w:rFonts w:ascii="Arial" w:eastAsiaTheme="minorHAnsi" w:hAnsi="Arial" w:cs="Arial"/>
                                  <w:b/>
                                  <w:bCs/>
                                  <w:color w:val="auto"/>
                                  <w:bdr w:val="none" w:sz="0" w:space="0" w:color="auto"/>
                                  <w:lang w:val="de-DE" w:eastAsia="en-US"/>
                                  <w14:textOutline w14:w="0" w14:cap="rnd" w14:cmpd="sng" w14:algn="ctr">
                                    <w14:noFill/>
                                    <w14:prstDash w14:val="solid"/>
                                    <w14:bevel/>
                                  </w14:textOutline>
                                </w:rPr>
                                <w:t>Action</w:t>
                              </w:r>
                              <w:r w:rsidRPr="008A3F7D">
                                <w:rPr>
                                  <w:rFonts w:ascii="Arial" w:eastAsiaTheme="minorHAnsi" w:hAnsi="Arial" w:cs="Arial"/>
                                  <w:color w:val="auto"/>
                                  <w:bdr w:val="none" w:sz="0" w:space="0" w:color="auto"/>
                                  <w:lang w:val="de-DE" w:eastAsia="en-US"/>
                                  <w14:textOutline w14:w="0" w14:cap="rnd" w14:cmpd="sng" w14:algn="ctr">
                                    <w14:noFill/>
                                    <w14:prstDash w14:val="solid"/>
                                    <w14:bevel/>
                                  </w14:textOutline>
                                </w:rPr>
                                <w:t xml:space="preserve"> - the action you took</w:t>
                              </w:r>
                            </w:p>
                            <w:p w14:paraId="1C52A0AC" w14:textId="77777777" w:rsidR="00844592" w:rsidRPr="008A3F7D" w:rsidRDefault="00844592" w:rsidP="00844592">
                              <w:pPr>
                                <w:pStyle w:val="Body"/>
                                <w:numPr>
                                  <w:ilvl w:val="0"/>
                                  <w:numId w:val="2"/>
                                </w:numPr>
                                <w:jc w:val="both"/>
                                <w:rPr>
                                  <w:rFonts w:ascii="Arial" w:eastAsiaTheme="minorHAnsi" w:hAnsi="Arial" w:cs="Arial"/>
                                  <w:color w:val="auto"/>
                                  <w:bdr w:val="none" w:sz="0" w:space="0" w:color="auto"/>
                                  <w:lang w:val="de-DE" w:eastAsia="en-US"/>
                                  <w14:textOutline w14:w="0" w14:cap="rnd" w14:cmpd="sng" w14:algn="ctr">
                                    <w14:noFill/>
                                    <w14:prstDash w14:val="solid"/>
                                    <w14:bevel/>
                                  </w14:textOutline>
                                </w:rPr>
                              </w:pPr>
                              <w:r w:rsidRPr="008A3F7D">
                                <w:rPr>
                                  <w:rFonts w:ascii="Arial" w:eastAsiaTheme="minorHAnsi" w:hAnsi="Arial" w:cs="Arial"/>
                                  <w:b/>
                                  <w:bCs/>
                                  <w:color w:val="auto"/>
                                  <w:bdr w:val="none" w:sz="0" w:space="0" w:color="auto"/>
                                  <w:lang w:val="de-DE" w:eastAsia="en-US"/>
                                  <w14:textOutline w14:w="0" w14:cap="rnd" w14:cmpd="sng" w14:algn="ctr">
                                    <w14:noFill/>
                                    <w14:prstDash w14:val="solid"/>
                                    <w14:bevel/>
                                  </w14:textOutline>
                                </w:rPr>
                                <w:t>Result</w:t>
                              </w:r>
                              <w:r w:rsidRPr="008A3F7D">
                                <w:rPr>
                                  <w:rFonts w:ascii="Arial" w:eastAsiaTheme="minorHAnsi" w:hAnsi="Arial" w:cs="Arial"/>
                                  <w:color w:val="auto"/>
                                  <w:bdr w:val="none" w:sz="0" w:space="0" w:color="auto"/>
                                  <w:lang w:val="de-DE" w:eastAsia="en-US"/>
                                  <w14:textOutline w14:w="0" w14:cap="rnd" w14:cmpd="sng" w14:algn="ctr">
                                    <w14:noFill/>
                                    <w14:prstDash w14:val="solid"/>
                                    <w14:bevel/>
                                  </w14:textOutline>
                                </w:rPr>
                                <w:t xml:space="preserve"> - what happened as a result of your action and what you learned from the experience</w:t>
                              </w:r>
                            </w:p>
                            <w:p w14:paraId="28EAB9CE" w14:textId="77777777" w:rsidR="00844592" w:rsidRPr="008A3F7D" w:rsidRDefault="00844592" w:rsidP="00844592">
                              <w:pPr>
                                <w:pStyle w:val="paragraph"/>
                                <w:spacing w:before="0" w:beforeAutospacing="0" w:after="0" w:afterAutospacing="0"/>
                                <w:jc w:val="both"/>
                                <w:textAlignment w:val="baseline"/>
                                <w:rPr>
                                  <w:rStyle w:val="eop"/>
                                  <w:rFonts w:ascii="Arial" w:hAnsi="Arial" w:cs="Arial"/>
                                  <w:sz w:val="22"/>
                                  <w:szCs w:val="22"/>
                                </w:rPr>
                              </w:pPr>
                            </w:p>
                            <w:p w14:paraId="4FE6ED13" w14:textId="77777777" w:rsidR="00844592" w:rsidRPr="008A3F7D" w:rsidRDefault="00844592" w:rsidP="00844592">
                              <w:pPr>
                                <w:jc w:val="both"/>
                                <w:rPr>
                                  <w:rFonts w:ascii="Arial" w:hAnsi="Arial" w:cs="Arial"/>
                                </w:rPr>
                              </w:pPr>
                              <w:r w:rsidRPr="008A3F7D">
                                <w:rPr>
                                  <w:rFonts w:ascii="Arial" w:hAnsi="Arial" w:cs="Arial"/>
                                </w:rPr>
                                <w:t xml:space="preserve">Please refer to the </w:t>
                              </w:r>
                              <w:hyperlink r:id="rId19" w:tgtFrame="_blank" w:tooltip="https://en.calameo.com/read/004433680aab41adf893b" w:history="1">
                                <w:r w:rsidRPr="008A3F7D">
                                  <w:rPr>
                                    <w:rStyle w:val="Hyperlink"/>
                                    <w:rFonts w:ascii="Arial" w:hAnsi="Arial" w:cs="Arial"/>
                                    <w:color w:val="4F52B2"/>
                                    <w:bdr w:val="none" w:sz="0" w:space="0" w:color="auto" w:frame="1"/>
                                    <w:shd w:val="clear" w:color="auto" w:fill="FFFFFF"/>
                                  </w:rPr>
                                  <w:t>EA Capability Dictionary</w:t>
                                </w:r>
                              </w:hyperlink>
                              <w:r w:rsidRPr="008A3F7D">
                                <w:rPr>
                                  <w:rFonts w:ascii="Arial" w:hAnsi="Arial" w:cs="Arial"/>
                                </w:rPr>
                                <w:t xml:space="preserve"> for guidance on how to support your answers. </w:t>
                              </w:r>
                            </w:p>
                            <w:p w14:paraId="6921D88D" w14:textId="77777777" w:rsidR="00844592" w:rsidRPr="008A3F7D" w:rsidRDefault="00844592" w:rsidP="00844592">
                              <w:pPr>
                                <w:pStyle w:val="Body"/>
                                <w:jc w:val="both"/>
                                <w:rPr>
                                  <w:rFonts w:ascii="Arial" w:hAnsi="Arial" w:cs="Arial"/>
                                </w:rPr>
                              </w:pPr>
                              <w:r w:rsidRPr="008A3F7D">
                                <w:rPr>
                                  <w:rFonts w:ascii="Arial" w:hAnsi="Arial" w:cs="Arial"/>
                                </w:rPr>
                                <w:t xml:space="preserve">Remember there’s a 250-word limit per competence including spaces. It’s an important part of the selection process so make sure you keep your statement relevant and concise. Think about what we need to know about you and what you’d bring to the role and our organisation. </w:t>
                              </w:r>
                            </w:p>
                            <w:p w14:paraId="527D9394" w14:textId="77777777" w:rsidR="00844592" w:rsidRDefault="00844592" w:rsidP="00844592">
                              <w:pPr>
                                <w:pStyle w:val="Header"/>
                                <w:tabs>
                                  <w:tab w:val="clear" w:pos="4513"/>
                                  <w:tab w:val="clear" w:pos="9026"/>
                                </w:tabs>
                                <w:jc w:val="both"/>
                                <w:rPr>
                                  <w:rFonts w:ascii="Arial" w:hAnsi="Arial" w:cs="Arial"/>
                                  <w:b/>
                                  <w:bCs/>
                                  <w:color w:val="00AF41"/>
                                  <w:spacing w:val="20"/>
                                  <w:sz w:val="28"/>
                                  <w:szCs w:val="28"/>
                                </w:rPr>
                              </w:pPr>
                            </w:p>
                            <w:p w14:paraId="2214F2EA" w14:textId="77777777" w:rsidR="00844592" w:rsidRPr="00BA6E32" w:rsidRDefault="003B0E7C" w:rsidP="00844592">
                              <w:pPr>
                                <w:pStyle w:val="paragraph"/>
                                <w:spacing w:before="0" w:beforeAutospacing="0" w:after="0" w:afterAutospacing="0"/>
                                <w:jc w:val="both"/>
                                <w:textAlignment w:val="baseline"/>
                                <w:rPr>
                                  <w:rFonts w:ascii="Arial" w:hAnsi="Arial" w:cs="Arial"/>
                                  <w:sz w:val="22"/>
                                  <w:szCs w:val="22"/>
                                </w:rPr>
                              </w:pPr>
                            </w:p>
                          </w:sdtContent>
                        </w:sdt>
                        <w:p w14:paraId="0A01A9D2" w14:textId="77777777" w:rsidR="00844592" w:rsidRPr="00AC69D7" w:rsidRDefault="003B0E7C" w:rsidP="00844592">
                          <w:pPr>
                            <w:rPr>
                              <w:rFonts w:ascii="Arial" w:hAnsi="Arial" w:cs="Arial"/>
                            </w:rPr>
                          </w:pPr>
                        </w:p>
                      </w:sdtContent>
                    </w:sdt>
                  </w:txbxContent>
                </v:textbox>
              </v:shape>
            </w:pict>
          </mc:Fallback>
        </mc:AlternateContent>
      </w:r>
      <w:r w:rsidR="00F46307" w:rsidRPr="00475E7D">
        <w:rPr>
          <w:rFonts w:ascii="Arial" w:hAnsi="Arial" w:cs="Arial"/>
          <w:b/>
          <w:bCs/>
          <w:noProof/>
        </w:rPr>
        <w:drawing>
          <wp:anchor distT="0" distB="0" distL="114300" distR="114300" simplePos="0" relativeHeight="251685887" behindDoc="1" locked="0" layoutInCell="1" allowOverlap="1" wp14:anchorId="39A59E29" wp14:editId="0A4F6410">
            <wp:simplePos x="0" y="0"/>
            <wp:positionH relativeFrom="page">
              <wp:posOffset>184150</wp:posOffset>
            </wp:positionH>
            <wp:positionV relativeFrom="paragraph">
              <wp:posOffset>-901700</wp:posOffset>
            </wp:positionV>
            <wp:extent cx="10669270" cy="7531100"/>
            <wp:effectExtent l="0" t="0" r="0" b="0"/>
            <wp:wrapNone/>
            <wp:docPr id="12" name="Picture 1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69270" cy="7531100"/>
                    </a:xfrm>
                    <a:prstGeom prst="rect">
                      <a:avLst/>
                    </a:prstGeom>
                  </pic:spPr>
                </pic:pic>
              </a:graphicData>
            </a:graphic>
            <wp14:sizeRelH relativeFrom="page">
              <wp14:pctWidth>0</wp14:pctWidth>
            </wp14:sizeRelH>
            <wp14:sizeRelV relativeFrom="page">
              <wp14:pctHeight>0</wp14:pctHeight>
            </wp14:sizeRelV>
          </wp:anchor>
        </w:drawing>
      </w:r>
    </w:p>
    <w:p w14:paraId="52B81F73" w14:textId="5186E011" w:rsidR="00EF6A68" w:rsidRDefault="00EF6A68">
      <w:pPr>
        <w:rPr>
          <w:rFonts w:ascii="Arial" w:hAnsi="Arial" w:cs="Arial"/>
          <w:sz w:val="24"/>
          <w:szCs w:val="24"/>
        </w:rPr>
      </w:pPr>
    </w:p>
    <w:p w14:paraId="7C9B601B" w14:textId="0B64D18C" w:rsidR="00EF6A68" w:rsidRDefault="00EF6A68">
      <w:pPr>
        <w:rPr>
          <w:rFonts w:ascii="Arial" w:hAnsi="Arial" w:cs="Arial"/>
          <w:sz w:val="24"/>
          <w:szCs w:val="24"/>
        </w:rPr>
      </w:pPr>
    </w:p>
    <w:p w14:paraId="6FC2EA23" w14:textId="75DD8C19" w:rsidR="00EF6A68" w:rsidRDefault="00EF6A68">
      <w:pPr>
        <w:rPr>
          <w:rFonts w:ascii="Arial" w:hAnsi="Arial" w:cs="Arial"/>
          <w:sz w:val="24"/>
          <w:szCs w:val="24"/>
        </w:rPr>
      </w:pPr>
    </w:p>
    <w:p w14:paraId="239D2426" w14:textId="142A5C64" w:rsidR="00EF6A68" w:rsidRDefault="00EF6A68">
      <w:pPr>
        <w:rPr>
          <w:rFonts w:ascii="Arial" w:hAnsi="Arial" w:cs="Arial"/>
          <w:sz w:val="24"/>
          <w:szCs w:val="24"/>
        </w:rPr>
      </w:pPr>
    </w:p>
    <w:p w14:paraId="5E807AC7" w14:textId="012CDEEA" w:rsidR="00EF6A68" w:rsidRPr="00CA513C" w:rsidRDefault="00EF6A68">
      <w:pPr>
        <w:rPr>
          <w:rFonts w:ascii="Arial" w:hAnsi="Arial" w:cs="Arial"/>
          <w:sz w:val="24"/>
          <w:szCs w:val="24"/>
        </w:rPr>
      </w:pPr>
    </w:p>
    <w:p w14:paraId="07615FCE" w14:textId="02F7396F" w:rsidR="00EF6A68" w:rsidRDefault="00EF6A68" w:rsidP="00EF6A68"/>
    <w:sdt>
      <w:sdtPr>
        <w:rPr>
          <w:rFonts w:ascii="Arial" w:hAnsi="Arial" w:cs="Arial"/>
        </w:rPr>
        <w:id w:val="-719895319"/>
      </w:sdtPr>
      <w:sdtEndPr/>
      <w:sdtContent>
        <w:p w14:paraId="3C8E408E" w14:textId="726D9E17" w:rsidR="0023010A" w:rsidRDefault="0023010A" w:rsidP="0023010A"/>
        <w:p w14:paraId="384F4A46" w14:textId="0B900B5C" w:rsidR="0023010A" w:rsidRDefault="003B0E7C" w:rsidP="0023010A">
          <w:pPr>
            <w:rPr>
              <w:rFonts w:ascii="Arial" w:hAnsi="Arial" w:cs="Arial"/>
            </w:rPr>
          </w:pPr>
        </w:p>
      </w:sdtContent>
    </w:sdt>
    <w:p w14:paraId="0C08329D" w14:textId="1CA90D2E" w:rsidR="000B40EE" w:rsidRDefault="006905FD">
      <w:pPr>
        <w:rPr>
          <w:rFonts w:ascii="Arial" w:hAnsi="Arial" w:cs="Arial"/>
          <w:sz w:val="24"/>
          <w:szCs w:val="24"/>
        </w:rPr>
      </w:pPr>
      <w:r w:rsidRPr="00804726">
        <w:rPr>
          <w:rFonts w:ascii="Arial" w:hAnsi="Arial" w:cs="Arial"/>
          <w:noProof/>
          <w:sz w:val="24"/>
          <w:szCs w:val="24"/>
        </w:rPr>
        <mc:AlternateContent>
          <mc:Choice Requires="wps">
            <w:drawing>
              <wp:anchor distT="45720" distB="45720" distL="114300" distR="114300" simplePos="0" relativeHeight="251670527" behindDoc="0" locked="0" layoutInCell="1" allowOverlap="1" wp14:anchorId="490459B7" wp14:editId="77605402">
                <wp:simplePos x="0" y="0"/>
                <wp:positionH relativeFrom="margin">
                  <wp:posOffset>4942736</wp:posOffset>
                </wp:positionH>
                <wp:positionV relativeFrom="paragraph">
                  <wp:posOffset>138753</wp:posOffset>
                </wp:positionV>
                <wp:extent cx="4066540" cy="511746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6540" cy="5117465"/>
                        </a:xfrm>
                        <a:prstGeom prst="rect">
                          <a:avLst/>
                        </a:prstGeom>
                        <a:noFill/>
                        <a:ln w="9525">
                          <a:noFill/>
                          <a:miter lim="800000"/>
                          <a:headEnd/>
                          <a:tailEnd/>
                        </a:ln>
                      </wps:spPr>
                      <wps:txbx>
                        <w:txbxContent>
                          <w:p w14:paraId="4D14C832" w14:textId="77777777" w:rsidR="006905FD" w:rsidRDefault="006905FD" w:rsidP="006905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459B7" id="_x0000_s1034" type="#_x0000_t202" style="position:absolute;margin-left:389.2pt;margin-top:10.95pt;width:320.2pt;height:402.95pt;z-index:25167052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" filled="f" stroked="f">
                <v:textbox>
                  <w:txbxContent>
                    <w:p w14:paraId="4D14C832" w14:textId="77777777" w:rsidR="006905FD" w:rsidRDefault="006905FD" w:rsidP="006905FD"/>
                  </w:txbxContent>
                </v:textbox>
                <w10:wrap anchorx="margin"/>
              </v:shape>
            </w:pict>
          </mc:Fallback>
        </mc:AlternateContent>
      </w:r>
    </w:p>
    <w:p w14:paraId="318A6CD4" w14:textId="66EA8F12" w:rsidR="00EF6A68" w:rsidRDefault="00EF6A68">
      <w:pPr>
        <w:rPr>
          <w:rFonts w:ascii="Arial" w:hAnsi="Arial" w:cs="Arial"/>
          <w:sz w:val="24"/>
          <w:szCs w:val="24"/>
        </w:rPr>
      </w:pPr>
    </w:p>
    <w:p w14:paraId="267DD8E9" w14:textId="4A721797" w:rsidR="00EF6A68" w:rsidRDefault="00EF6A68">
      <w:pPr>
        <w:rPr>
          <w:rFonts w:ascii="Arial" w:hAnsi="Arial" w:cs="Arial"/>
          <w:sz w:val="24"/>
          <w:szCs w:val="24"/>
        </w:rPr>
      </w:pPr>
    </w:p>
    <w:p w14:paraId="44F71898" w14:textId="5F72818F" w:rsidR="00EF6A68" w:rsidRDefault="00EF6A68">
      <w:pPr>
        <w:rPr>
          <w:rFonts w:ascii="Arial" w:hAnsi="Arial" w:cs="Arial"/>
          <w:sz w:val="24"/>
          <w:szCs w:val="24"/>
        </w:rPr>
      </w:pPr>
    </w:p>
    <w:p w14:paraId="567750AA" w14:textId="6E7695D0" w:rsidR="00EF6A68" w:rsidRDefault="00EF6A68">
      <w:pPr>
        <w:rPr>
          <w:rFonts w:ascii="Arial" w:hAnsi="Arial" w:cs="Arial"/>
          <w:sz w:val="24"/>
          <w:szCs w:val="24"/>
        </w:rPr>
      </w:pPr>
    </w:p>
    <w:p w14:paraId="3A5E749B" w14:textId="39CD7D1F" w:rsidR="00EF6A68" w:rsidRDefault="00EF6A68">
      <w:pPr>
        <w:rPr>
          <w:rFonts w:ascii="Arial" w:hAnsi="Arial" w:cs="Arial"/>
          <w:sz w:val="24"/>
          <w:szCs w:val="24"/>
        </w:rPr>
      </w:pPr>
    </w:p>
    <w:p w14:paraId="54AC38E5" w14:textId="0BA15504" w:rsidR="00EF6A68" w:rsidRDefault="00EF6A68">
      <w:pPr>
        <w:rPr>
          <w:rFonts w:ascii="Arial" w:hAnsi="Arial" w:cs="Arial"/>
          <w:sz w:val="24"/>
          <w:szCs w:val="24"/>
        </w:rPr>
      </w:pPr>
    </w:p>
    <w:p w14:paraId="6E0F9A2E" w14:textId="459B8217" w:rsidR="00EF6A68" w:rsidRDefault="00EF6A68">
      <w:pPr>
        <w:rPr>
          <w:rFonts w:ascii="Arial" w:hAnsi="Arial" w:cs="Arial"/>
          <w:sz w:val="24"/>
          <w:szCs w:val="24"/>
        </w:rPr>
      </w:pPr>
    </w:p>
    <w:p w14:paraId="5C4231EA" w14:textId="77777777" w:rsidR="00A323EC" w:rsidRDefault="00A323EC" w:rsidP="00844592">
      <w:pPr>
        <w:ind w:left="-567"/>
        <w:rPr>
          <w:rFonts w:ascii="Arial" w:hAnsi="Arial" w:cs="Arial"/>
          <w:b/>
          <w:color w:val="00B050"/>
          <w:sz w:val="32"/>
          <w:szCs w:val="32"/>
        </w:rPr>
      </w:pPr>
    </w:p>
    <w:p w14:paraId="78063404" w14:textId="77777777" w:rsidR="00A323EC" w:rsidRDefault="00A323EC" w:rsidP="00844592">
      <w:pPr>
        <w:ind w:left="-567"/>
        <w:rPr>
          <w:rFonts w:ascii="Arial" w:hAnsi="Arial" w:cs="Arial"/>
          <w:b/>
          <w:color w:val="00B050"/>
          <w:sz w:val="32"/>
          <w:szCs w:val="32"/>
        </w:rPr>
      </w:pPr>
    </w:p>
    <w:p w14:paraId="0E2F88E4" w14:textId="3F364D0E" w:rsidR="00A323EC" w:rsidRDefault="00A323EC" w:rsidP="00844592">
      <w:pPr>
        <w:ind w:left="-567"/>
        <w:rPr>
          <w:rFonts w:ascii="Arial" w:hAnsi="Arial" w:cs="Arial"/>
          <w:b/>
          <w:color w:val="00B050"/>
          <w:sz w:val="32"/>
          <w:szCs w:val="32"/>
        </w:rPr>
      </w:pPr>
    </w:p>
    <w:p w14:paraId="20E725DE" w14:textId="3813BF8A" w:rsidR="00A323EC" w:rsidRDefault="00A323EC" w:rsidP="00844592">
      <w:pPr>
        <w:ind w:left="-567"/>
        <w:rPr>
          <w:rFonts w:ascii="Arial" w:hAnsi="Arial" w:cs="Arial"/>
          <w:b/>
          <w:color w:val="00B050"/>
          <w:sz w:val="32"/>
          <w:szCs w:val="32"/>
        </w:rPr>
      </w:pPr>
    </w:p>
    <w:p w14:paraId="653398DB" w14:textId="79AA7449" w:rsidR="00A323EC" w:rsidRDefault="00A323EC" w:rsidP="00844592">
      <w:pPr>
        <w:ind w:left="-567"/>
        <w:rPr>
          <w:rFonts w:ascii="Arial" w:hAnsi="Arial" w:cs="Arial"/>
          <w:b/>
          <w:color w:val="00B050"/>
          <w:sz w:val="32"/>
          <w:szCs w:val="32"/>
        </w:rPr>
      </w:pPr>
    </w:p>
    <w:p w14:paraId="37A72807" w14:textId="3F4B7689" w:rsidR="00A323EC" w:rsidRDefault="00A323EC" w:rsidP="00844592">
      <w:pPr>
        <w:ind w:left="-567"/>
        <w:rPr>
          <w:rFonts w:ascii="Arial" w:hAnsi="Arial" w:cs="Arial"/>
          <w:b/>
          <w:color w:val="00B050"/>
          <w:sz w:val="32"/>
          <w:szCs w:val="32"/>
        </w:rPr>
      </w:pPr>
    </w:p>
    <w:p w14:paraId="71ADDBCC" w14:textId="436C9EC9" w:rsidR="00A323EC" w:rsidRDefault="00A323EC" w:rsidP="00844592">
      <w:pPr>
        <w:ind w:left="-567"/>
        <w:rPr>
          <w:rFonts w:ascii="Arial" w:hAnsi="Arial" w:cs="Arial"/>
          <w:b/>
          <w:color w:val="00B050"/>
          <w:sz w:val="32"/>
          <w:szCs w:val="32"/>
        </w:rPr>
      </w:pPr>
    </w:p>
    <w:p w14:paraId="7155FC91" w14:textId="21387C91" w:rsidR="00A323EC" w:rsidRDefault="00A323EC" w:rsidP="00844592">
      <w:pPr>
        <w:ind w:left="-567"/>
        <w:rPr>
          <w:rFonts w:ascii="Arial" w:hAnsi="Arial" w:cs="Arial"/>
          <w:b/>
          <w:color w:val="00B050"/>
          <w:sz w:val="32"/>
          <w:szCs w:val="32"/>
        </w:rPr>
      </w:pPr>
    </w:p>
    <w:p w14:paraId="156ACBF1" w14:textId="37029764" w:rsidR="00A323EC" w:rsidRDefault="00A323EC" w:rsidP="00844592">
      <w:pPr>
        <w:ind w:left="-567"/>
        <w:rPr>
          <w:rFonts w:ascii="Arial" w:hAnsi="Arial" w:cs="Arial"/>
          <w:b/>
          <w:color w:val="00B050"/>
          <w:sz w:val="32"/>
          <w:szCs w:val="32"/>
        </w:rPr>
      </w:pPr>
    </w:p>
    <w:p w14:paraId="70458352" w14:textId="30D16F61" w:rsidR="00844592" w:rsidRDefault="00844592" w:rsidP="00844592"/>
    <w:p w14:paraId="35CBD77A" w14:textId="7538E801" w:rsidR="00844592" w:rsidRDefault="00844592" w:rsidP="00844592"/>
    <w:p w14:paraId="6816325E" w14:textId="77777777" w:rsidR="00844592" w:rsidRDefault="00844592" w:rsidP="00844592"/>
    <w:p w14:paraId="36973231" w14:textId="77777777" w:rsidR="00844592" w:rsidRDefault="00844592" w:rsidP="00844592"/>
    <w:p w14:paraId="616D46CF" w14:textId="77777777" w:rsidR="00844592" w:rsidRDefault="00844592" w:rsidP="00844592"/>
    <w:p w14:paraId="38425834" w14:textId="77777777" w:rsidR="00844592" w:rsidRDefault="00844592" w:rsidP="00844592"/>
    <w:p w14:paraId="643E9709" w14:textId="77777777" w:rsidR="00844592" w:rsidRDefault="00844592" w:rsidP="00844592"/>
    <w:p w14:paraId="50350D6F" w14:textId="77777777" w:rsidR="00844592" w:rsidRDefault="00844592" w:rsidP="00844592"/>
    <w:p w14:paraId="1E513B03" w14:textId="77777777" w:rsidR="00844592" w:rsidRDefault="00844592" w:rsidP="00844592"/>
    <w:p w14:paraId="2D5193D8" w14:textId="77777777" w:rsidR="00844592" w:rsidRDefault="00844592" w:rsidP="00844592"/>
    <w:p w14:paraId="2DA19053" w14:textId="77777777" w:rsidR="00844592" w:rsidRDefault="00844592" w:rsidP="00844592"/>
    <w:p w14:paraId="05131173" w14:textId="5A71BA50" w:rsidR="00325BD3" w:rsidRPr="00325BD3" w:rsidRDefault="00844592">
      <w:r w:rsidRPr="00804726">
        <w:rPr>
          <w:rFonts w:ascii="Arial" w:hAnsi="Arial" w:cs="Arial"/>
          <w:noProof/>
          <w:sz w:val="24"/>
          <w:szCs w:val="24"/>
        </w:rPr>
        <w:lastRenderedPageBreak/>
        <mc:AlternateContent>
          <mc:Choice Requires="wps">
            <w:drawing>
              <wp:anchor distT="45720" distB="45720" distL="114300" distR="114300" simplePos="0" relativeHeight="251682815" behindDoc="0" locked="0" layoutInCell="1" allowOverlap="1" wp14:anchorId="6BF36714" wp14:editId="73C65CE7">
                <wp:simplePos x="0" y="0"/>
                <wp:positionH relativeFrom="margin">
                  <wp:posOffset>4942736</wp:posOffset>
                </wp:positionH>
                <wp:positionV relativeFrom="paragraph">
                  <wp:posOffset>138753</wp:posOffset>
                </wp:positionV>
                <wp:extent cx="4066540" cy="511746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6540" cy="5117465"/>
                        </a:xfrm>
                        <a:prstGeom prst="rect">
                          <a:avLst/>
                        </a:prstGeom>
                        <a:noFill/>
                        <a:ln w="9525">
                          <a:noFill/>
                          <a:miter lim="800000"/>
                          <a:headEnd/>
                          <a:tailEnd/>
                        </a:ln>
                      </wps:spPr>
                      <wps:txbx>
                        <w:txbxContent>
                          <w:p w14:paraId="3011E918" w14:textId="77777777" w:rsidR="00844592" w:rsidRDefault="00844592" w:rsidP="008445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36714" id="_x0000_s1035" type="#_x0000_t202" style="position:absolute;margin-left:389.2pt;margin-top:10.95pt;width:320.2pt;height:402.95pt;z-index:25168281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" filled="f" stroked="f">
                <v:textbox>
                  <w:txbxContent>
                    <w:p w14:paraId="3011E918" w14:textId="77777777" w:rsidR="00844592" w:rsidRDefault="00844592" w:rsidP="00844592"/>
                  </w:txbxContent>
                </v:textbox>
                <w10:wrap anchorx="margin"/>
              </v:shape>
            </w:pict>
          </mc:Fallback>
        </mc:AlternateContent>
      </w:r>
    </w:p>
    <w:sectPr w:rsidR="00325BD3" w:rsidRPr="00325BD3" w:rsidSect="00AE062A">
      <w:headerReference w:type="even" r:id="rId20"/>
      <w:headerReference w:type="default" r:id="rId21"/>
      <w:footerReference w:type="even" r:id="rId22"/>
      <w:footerReference w:type="default" r:id="rId23"/>
      <w:headerReference w:type="first" r:id="rId24"/>
      <w:footerReference w:type="first" r:id="rId25"/>
      <w:pgSz w:w="16838" w:h="11906" w:orient="landscape"/>
      <w:pgMar w:top="1440" w:right="1440" w:bottom="1440" w:left="1440" w:header="709" w:footer="709" w:gutter="0"/>
      <w:cols w:num="2" w:space="12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8CDF7" w14:textId="77777777" w:rsidR="007664F7" w:rsidRDefault="007664F7" w:rsidP="00CA513C">
      <w:pPr>
        <w:spacing w:after="0" w:line="240" w:lineRule="auto"/>
      </w:pPr>
      <w:r>
        <w:separator/>
      </w:r>
    </w:p>
  </w:endnote>
  <w:endnote w:type="continuationSeparator" w:id="0">
    <w:p w14:paraId="4D295952" w14:textId="77777777" w:rsidR="007664F7" w:rsidRDefault="007664F7" w:rsidP="00CA5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E9A3F" w14:textId="77777777" w:rsidR="00AE062A" w:rsidRDefault="00AE06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5C4CD" w14:textId="77777777" w:rsidR="00AE062A" w:rsidRDefault="00AE06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926F4" w14:textId="77777777" w:rsidR="00AE062A" w:rsidRDefault="00AE06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B8A0F" w14:textId="77777777" w:rsidR="007664F7" w:rsidRDefault="007664F7" w:rsidP="00CA513C">
      <w:pPr>
        <w:spacing w:after="0" w:line="240" w:lineRule="auto"/>
      </w:pPr>
      <w:r>
        <w:separator/>
      </w:r>
    </w:p>
  </w:footnote>
  <w:footnote w:type="continuationSeparator" w:id="0">
    <w:p w14:paraId="1C951B70" w14:textId="77777777" w:rsidR="007664F7" w:rsidRDefault="007664F7" w:rsidP="00CA51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60BD8" w14:textId="77777777" w:rsidR="00AE062A" w:rsidRDefault="00AE06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D7E7" w14:textId="0D514614" w:rsidR="00CA513C" w:rsidRDefault="006905FD">
    <w:pPr>
      <w:pStyle w:val="Header"/>
    </w:pPr>
    <w:r>
      <w:rPr>
        <w:noProof/>
      </w:rPr>
      <w:drawing>
        <wp:anchor distT="0" distB="0" distL="114300" distR="114300" simplePos="0" relativeHeight="251658240" behindDoc="1" locked="0" layoutInCell="1" allowOverlap="1" wp14:anchorId="435D6601" wp14:editId="01FA1D26">
          <wp:simplePos x="0" y="0"/>
          <wp:positionH relativeFrom="column">
            <wp:posOffset>-901065</wp:posOffset>
          </wp:positionH>
          <wp:positionV relativeFrom="paragraph">
            <wp:posOffset>7206615</wp:posOffset>
          </wp:positionV>
          <wp:extent cx="10752517" cy="76015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10752517" cy="7601550"/>
                  </a:xfrm>
                  <a:prstGeom prst="rect">
                    <a:avLst/>
                  </a:prstGeom>
                </pic:spPr>
              </pic:pic>
            </a:graphicData>
          </a:graphic>
          <wp14:sizeRelH relativeFrom="page">
            <wp14:pctWidth>0</wp14:pctWidth>
          </wp14:sizeRelH>
          <wp14:sizeRelV relativeFrom="page">
            <wp14:pctHeight>0</wp14:pctHeight>
          </wp14:sizeRelV>
        </wp:anchor>
      </w:drawing>
    </w:r>
    <w:r w:rsidR="00CA513C">
      <w:rPr>
        <w:noProof/>
      </w:rPr>
      <w:softHyphen/>
    </w:r>
    <w:r w:rsidR="00CA513C">
      <w:rPr>
        <w:noProof/>
      </w:rPr>
      <w:softHyphen/>
    </w:r>
    <w:r w:rsidR="00CA513C">
      <w:rPr>
        <w:noProof/>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5088F" w14:textId="77777777" w:rsidR="00AE062A" w:rsidRDefault="00AE06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3B45F3"/>
    <w:multiLevelType w:val="hybridMultilevel"/>
    <w:tmpl w:val="8F94AB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EEA3CAE"/>
    <w:multiLevelType w:val="hybridMultilevel"/>
    <w:tmpl w:val="5FF4A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13555133">
    <w:abstractNumId w:val="1"/>
  </w:num>
  <w:num w:numId="2" w16cid:durableId="549728891">
    <w:abstractNumId w:val="2"/>
  </w:num>
  <w:num w:numId="3" w16cid:durableId="15230076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726"/>
    <w:rsid w:val="000A3D3C"/>
    <w:rsid w:val="000B40EE"/>
    <w:rsid w:val="000E46F6"/>
    <w:rsid w:val="000F30FB"/>
    <w:rsid w:val="001773D1"/>
    <w:rsid w:val="001869D8"/>
    <w:rsid w:val="0023010A"/>
    <w:rsid w:val="00325BD3"/>
    <w:rsid w:val="00345AF5"/>
    <w:rsid w:val="0036089A"/>
    <w:rsid w:val="003B0E7C"/>
    <w:rsid w:val="003D2AC3"/>
    <w:rsid w:val="00401366"/>
    <w:rsid w:val="004134E7"/>
    <w:rsid w:val="00481DE9"/>
    <w:rsid w:val="00555680"/>
    <w:rsid w:val="00555DE0"/>
    <w:rsid w:val="005C4E61"/>
    <w:rsid w:val="005D6159"/>
    <w:rsid w:val="005E03B0"/>
    <w:rsid w:val="005F5EB6"/>
    <w:rsid w:val="006342F3"/>
    <w:rsid w:val="00645032"/>
    <w:rsid w:val="006905FD"/>
    <w:rsid w:val="006A06D4"/>
    <w:rsid w:val="006F2750"/>
    <w:rsid w:val="0072343D"/>
    <w:rsid w:val="00723BEA"/>
    <w:rsid w:val="007664F7"/>
    <w:rsid w:val="007B3933"/>
    <w:rsid w:val="007F1F21"/>
    <w:rsid w:val="007F3ACF"/>
    <w:rsid w:val="00804726"/>
    <w:rsid w:val="00844592"/>
    <w:rsid w:val="008A3F7D"/>
    <w:rsid w:val="009721E0"/>
    <w:rsid w:val="00982F36"/>
    <w:rsid w:val="009924DF"/>
    <w:rsid w:val="00A323EC"/>
    <w:rsid w:val="00AC69D7"/>
    <w:rsid w:val="00AE062A"/>
    <w:rsid w:val="00B020DB"/>
    <w:rsid w:val="00B91E2E"/>
    <w:rsid w:val="00BB41D8"/>
    <w:rsid w:val="00BC2223"/>
    <w:rsid w:val="00BC7257"/>
    <w:rsid w:val="00BE09D9"/>
    <w:rsid w:val="00BE652E"/>
    <w:rsid w:val="00BF1749"/>
    <w:rsid w:val="00C00537"/>
    <w:rsid w:val="00C11030"/>
    <w:rsid w:val="00C2464B"/>
    <w:rsid w:val="00CA513C"/>
    <w:rsid w:val="00CA6600"/>
    <w:rsid w:val="00D36F76"/>
    <w:rsid w:val="00E91C69"/>
    <w:rsid w:val="00EA3EF0"/>
    <w:rsid w:val="00EF1183"/>
    <w:rsid w:val="00EF6A68"/>
    <w:rsid w:val="00F0418C"/>
    <w:rsid w:val="00F05C1F"/>
    <w:rsid w:val="00F2322B"/>
    <w:rsid w:val="00F46307"/>
    <w:rsid w:val="00F81910"/>
    <w:rsid w:val="00FE50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27150"/>
  <w15:chartTrackingRefBased/>
  <w15:docId w15:val="{62D30BAA-BD1E-4DCE-9E1A-5BA8FD285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513C"/>
    <w:pPr>
      <w:keepNext/>
      <w:outlineLvl w:val="0"/>
    </w:pPr>
    <w:rPr>
      <w:rFonts w:ascii="Arial" w:hAnsi="Arial" w:cs="Arial"/>
      <w:bCs/>
      <w:color w:val="00AF41"/>
      <w:spacing w:val="1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51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513C"/>
  </w:style>
  <w:style w:type="paragraph" w:styleId="Footer">
    <w:name w:val="footer"/>
    <w:basedOn w:val="Normal"/>
    <w:link w:val="FooterChar"/>
    <w:uiPriority w:val="99"/>
    <w:unhideWhenUsed/>
    <w:rsid w:val="00CA51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513C"/>
  </w:style>
  <w:style w:type="character" w:customStyle="1" w:styleId="Heading1Char">
    <w:name w:val="Heading 1 Char"/>
    <w:basedOn w:val="DefaultParagraphFont"/>
    <w:link w:val="Heading1"/>
    <w:uiPriority w:val="9"/>
    <w:rsid w:val="00CA513C"/>
    <w:rPr>
      <w:rFonts w:ascii="Arial" w:hAnsi="Arial" w:cs="Arial"/>
      <w:bCs/>
      <w:color w:val="00AF41"/>
      <w:spacing w:val="12"/>
      <w:sz w:val="32"/>
      <w:szCs w:val="32"/>
    </w:rPr>
  </w:style>
  <w:style w:type="paragraph" w:styleId="BodyText">
    <w:name w:val="Body Text"/>
    <w:basedOn w:val="Normal"/>
    <w:link w:val="BodyTextChar"/>
    <w:uiPriority w:val="99"/>
    <w:unhideWhenUsed/>
    <w:rsid w:val="00FE50EB"/>
    <w:rPr>
      <w:rFonts w:ascii="Arial" w:hAnsi="Arial" w:cs="Arial"/>
      <w:sz w:val="24"/>
      <w:szCs w:val="24"/>
    </w:rPr>
  </w:style>
  <w:style w:type="character" w:customStyle="1" w:styleId="BodyTextChar">
    <w:name w:val="Body Text Char"/>
    <w:basedOn w:val="DefaultParagraphFont"/>
    <w:link w:val="BodyText"/>
    <w:uiPriority w:val="99"/>
    <w:rsid w:val="00FE50EB"/>
    <w:rPr>
      <w:rFonts w:ascii="Arial" w:hAnsi="Arial" w:cs="Arial"/>
      <w:sz w:val="24"/>
      <w:szCs w:val="24"/>
    </w:rPr>
  </w:style>
  <w:style w:type="character" w:styleId="PlaceholderText">
    <w:name w:val="Placeholder Text"/>
    <w:basedOn w:val="DefaultParagraphFont"/>
    <w:uiPriority w:val="99"/>
    <w:semiHidden/>
    <w:rsid w:val="00AC69D7"/>
    <w:rPr>
      <w:color w:val="808080"/>
    </w:rPr>
  </w:style>
  <w:style w:type="paragraph" w:styleId="ListParagraph">
    <w:name w:val="List Paragraph"/>
    <w:basedOn w:val="Normal"/>
    <w:uiPriority w:val="34"/>
    <w:qFormat/>
    <w:rsid w:val="0072343D"/>
    <w:pPr>
      <w:ind w:left="720"/>
      <w:contextualSpacing/>
    </w:pPr>
  </w:style>
  <w:style w:type="character" w:styleId="Hyperlink">
    <w:name w:val="Hyperlink"/>
    <w:basedOn w:val="DefaultParagraphFont"/>
    <w:uiPriority w:val="99"/>
    <w:unhideWhenUsed/>
    <w:rsid w:val="00982F36"/>
    <w:rPr>
      <w:color w:val="0000FF"/>
      <w:u w:val="single"/>
    </w:rPr>
  </w:style>
  <w:style w:type="character" w:styleId="Strong">
    <w:name w:val="Strong"/>
    <w:basedOn w:val="DefaultParagraphFont"/>
    <w:uiPriority w:val="22"/>
    <w:qFormat/>
    <w:rsid w:val="00B020DB"/>
    <w:rPr>
      <w:b/>
      <w:bCs/>
    </w:rPr>
  </w:style>
  <w:style w:type="paragraph" w:styleId="NormalWeb">
    <w:name w:val="Normal (Web)"/>
    <w:basedOn w:val="Normal"/>
    <w:uiPriority w:val="99"/>
    <w:semiHidden/>
    <w:unhideWhenUsed/>
    <w:rsid w:val="009721E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44592"/>
  </w:style>
  <w:style w:type="character" w:customStyle="1" w:styleId="eop">
    <w:name w:val="eop"/>
    <w:basedOn w:val="DefaultParagraphFont"/>
    <w:rsid w:val="00844592"/>
  </w:style>
  <w:style w:type="paragraph" w:customStyle="1" w:styleId="paragraph">
    <w:name w:val="paragraph"/>
    <w:basedOn w:val="Normal"/>
    <w:rsid w:val="0084459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
    <w:name w:val="Body"/>
    <w:rsid w:val="0084459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754639">
      <w:bodyDiv w:val="1"/>
      <w:marLeft w:val="0"/>
      <w:marRight w:val="0"/>
      <w:marTop w:val="0"/>
      <w:marBottom w:val="0"/>
      <w:divBdr>
        <w:top w:val="none" w:sz="0" w:space="0" w:color="auto"/>
        <w:left w:val="none" w:sz="0" w:space="0" w:color="auto"/>
        <w:bottom w:val="none" w:sz="0" w:space="0" w:color="auto"/>
        <w:right w:val="none" w:sz="0" w:space="0" w:color="auto"/>
      </w:divBdr>
    </w:div>
    <w:div w:id="927613731">
      <w:bodyDiv w:val="1"/>
      <w:marLeft w:val="0"/>
      <w:marRight w:val="0"/>
      <w:marTop w:val="0"/>
      <w:marBottom w:val="0"/>
      <w:divBdr>
        <w:top w:val="none" w:sz="0" w:space="0" w:color="auto"/>
        <w:left w:val="none" w:sz="0" w:space="0" w:color="auto"/>
        <w:bottom w:val="none" w:sz="0" w:space="0" w:color="auto"/>
        <w:right w:val="none" w:sz="0" w:space="0" w:color="auto"/>
      </w:divBdr>
    </w:div>
    <w:div w:id="933175324">
      <w:bodyDiv w:val="1"/>
      <w:marLeft w:val="0"/>
      <w:marRight w:val="0"/>
      <w:marTop w:val="0"/>
      <w:marBottom w:val="0"/>
      <w:divBdr>
        <w:top w:val="none" w:sz="0" w:space="0" w:color="auto"/>
        <w:left w:val="none" w:sz="0" w:space="0" w:color="auto"/>
        <w:bottom w:val="none" w:sz="0" w:space="0" w:color="auto"/>
        <w:right w:val="none" w:sz="0" w:space="0" w:color="auto"/>
      </w:divBdr>
      <w:divsChild>
        <w:div w:id="991982305">
          <w:marLeft w:val="0"/>
          <w:marRight w:val="0"/>
          <w:marTop w:val="0"/>
          <w:marBottom w:val="0"/>
          <w:divBdr>
            <w:top w:val="none" w:sz="0" w:space="0" w:color="auto"/>
            <w:left w:val="none" w:sz="0" w:space="0" w:color="auto"/>
            <w:bottom w:val="none" w:sz="0" w:space="0" w:color="auto"/>
            <w:right w:val="none" w:sz="0" w:space="0" w:color="auto"/>
          </w:divBdr>
        </w:div>
        <w:div w:id="1068499482">
          <w:marLeft w:val="0"/>
          <w:marRight w:val="0"/>
          <w:marTop w:val="0"/>
          <w:marBottom w:val="0"/>
          <w:divBdr>
            <w:top w:val="none" w:sz="0" w:space="0" w:color="auto"/>
            <w:left w:val="none" w:sz="0" w:space="0" w:color="auto"/>
            <w:bottom w:val="none" w:sz="0" w:space="0" w:color="auto"/>
            <w:right w:val="none" w:sz="0" w:space="0" w:color="auto"/>
          </w:divBdr>
        </w:div>
      </w:divsChild>
    </w:div>
    <w:div w:id="191207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uidance/hinkley-point-nuclear-regulation" TargetMode="External"/><Relationship Id="rId18" Type="http://schemas.openxmlformats.org/officeDocument/2006/relationships/hyperlink" Target="https://eur03.safelinks.protection.outlook.com/?url=https%3A%2F%2Fen.calameo.com%2Fread%2F004433680aab41adf893b&amp;data=05%7C01%7CJoanna.Love%40environment-agency.gov.uk%7Cf0f0646b349d4f8e0a6808dae40032f9%7C770a245002274c6290c74e38537f1102%7C0%7C0%7C638072986755685564%7CUnknown%7CTWFpbGZsb3d8eyJWIjoiMC4wLjAwMDAiLCJQIjoiV2luMzIiLCJBTiI6Ik1haWwiLCJXVCI6Mn0%3D%7C3000%7C%7C%7C&amp;sdata=YkTbTZDaNI%2B3Y6b3rZxq7yX1AT9Io%2Fr5Vx798AHAF%2F4%3D&amp;reserved=0"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izewell:%20nuclear%20regulation%20-%20GOV.UK%20(www.gov.uk)" TargetMode="Externa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yperlink" Target="https://www.gov.uk/guidance/hinkley-point-nuclear-regulation"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eur03.safelinks.protection.outlook.com/?url=https%3A%2F%2Fen.calameo.com%2Fread%2F004433680aab41adf893b&amp;data=05%7C01%7CJoanna.Love%40environment-agency.gov.uk%7Cf0f0646b349d4f8e0a6808dae40032f9%7C770a245002274c6290c74e38537f1102%7C0%7C0%7C638072986755685564%7CUnknown%7CTWFpbGZsb3d8eyJWIjoiMC4wLjAwMDAiLCJQIjoiV2luMzIiLCJBTiI6Ik1haWwiLCJXVCI6Mn0%3D%7C3000%7C%7C%7C&amp;sdata=YkTbTZDaNI%2B3Y6b3rZxq7yX1AT9Io%2Fr5Vx798AHAF%2F4%3D&amp;reserved=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izewell:%20nuclear%20regulation%20-%20GOV.UK%20(www.gov.uk)" TargetMode="External"/><Relationship Id="rId22" Type="http://schemas.openxmlformats.org/officeDocument/2006/relationships/footer" Target="foot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lake\Desktop\Career%20entry\Additional%20Role%20Informa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56B55776-24A3-474B-B03F-1C09B67A3F6A}"/>
      </w:docPartPr>
      <w:docPartBody>
        <w:p w:rsidR="004278C2" w:rsidRDefault="001E3167">
          <w:r w:rsidRPr="007C1B7A">
            <w:rPr>
              <w:rStyle w:val="PlaceholderText"/>
            </w:rPr>
            <w:t>Click or tap here to enter text.</w:t>
          </w:r>
        </w:p>
      </w:docPartBody>
    </w:docPart>
    <w:docPart>
      <w:docPartPr>
        <w:name w:val="B2C8D65A644349AE92D172380E83B1EC"/>
        <w:category>
          <w:name w:val="General"/>
          <w:gallery w:val="placeholder"/>
        </w:category>
        <w:types>
          <w:type w:val="bbPlcHdr"/>
        </w:types>
        <w:behaviors>
          <w:behavior w:val="content"/>
        </w:behaviors>
        <w:guid w:val="{7F23F752-2D4A-4690-B2DA-E7548EDBE7E4}"/>
      </w:docPartPr>
      <w:docPartBody>
        <w:p w:rsidR="00F776D9" w:rsidRDefault="00336300" w:rsidP="00336300">
          <w:pPr>
            <w:pStyle w:val="B2C8D65A644349AE92D172380E83B1EC"/>
          </w:pPr>
          <w:r w:rsidRPr="007C1B7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167"/>
    <w:rsid w:val="001E3167"/>
    <w:rsid w:val="00336300"/>
    <w:rsid w:val="004278C2"/>
    <w:rsid w:val="00BF27F3"/>
    <w:rsid w:val="00F776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6300"/>
    <w:rPr>
      <w:color w:val="808080"/>
    </w:rPr>
  </w:style>
  <w:style w:type="paragraph" w:customStyle="1" w:styleId="B2C8D65A644349AE92D172380E83B1EC">
    <w:name w:val="B2C8D65A644349AE92D172380E83B1EC"/>
    <w:rsid w:val="003363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4eabbc4-a6fd-4948-be45-2897fb2208b6">
      <Terms xmlns="http://schemas.microsoft.com/office/infopath/2007/PartnerControls"/>
    </lcf76f155ced4ddcb4097134ff3c332f>
    <TaxCatchAll xmlns="fb803431-55d4-4378-8162-67d686f392b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41E2FE50E9C447BA62BF1A00693E5B" ma:contentTypeVersion="12" ma:contentTypeDescription="Create a new document." ma:contentTypeScope="" ma:versionID="a04e3edd3c8cceebce0cbdfa0256d44d">
  <xsd:schema xmlns:xsd="http://www.w3.org/2001/XMLSchema" xmlns:xs="http://www.w3.org/2001/XMLSchema" xmlns:p="http://schemas.microsoft.com/office/2006/metadata/properties" xmlns:ns2="e4eabbc4-a6fd-4948-be45-2897fb2208b6" xmlns:ns3="fb803431-55d4-4378-8162-67d686f392b8" targetNamespace="http://schemas.microsoft.com/office/2006/metadata/properties" ma:root="true" ma:fieldsID="7822ff3251266726d2b46dc0d4ef066b" ns2:_="" ns3:_="">
    <xsd:import namespace="e4eabbc4-a6fd-4948-be45-2897fb2208b6"/>
    <xsd:import namespace="fb803431-55d4-4378-8162-67d686f392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eabbc4-a6fd-4948-be45-2897fb2208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b803431-55d4-4378-8162-67d686f392b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c0ec53ea-45ce-442a-9faf-f71c2a87c031}" ma:internalName="TaxCatchAll" ma:showField="CatchAllData" ma:web="fb803431-55d4-4378-8162-67d686f392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54AB5B-E1C9-488F-82AE-51FED3061817}">
  <ds:schemaRefs>
    <ds:schemaRef ds:uri="http://schemas.microsoft.com/office/2006/documentManagement/types"/>
    <ds:schemaRef ds:uri="http://www.w3.org/XML/1998/namespace"/>
    <ds:schemaRef ds:uri="http://schemas.openxmlformats.org/package/2006/metadata/core-properties"/>
    <ds:schemaRef ds:uri="http://purl.org/dc/elements/1.1/"/>
    <ds:schemaRef ds:uri="http://schemas.microsoft.com/office/infopath/2007/PartnerControls"/>
    <ds:schemaRef ds:uri="http://purl.org/dc/dcmitype/"/>
    <ds:schemaRef ds:uri="fb803431-55d4-4378-8162-67d686f392b8"/>
    <ds:schemaRef ds:uri="e4eabbc4-a6fd-4948-be45-2897fb2208b6"/>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D5404BFC-0604-401C-BF6E-6C34B83A10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eabbc4-a6fd-4948-be45-2897fb2208b6"/>
    <ds:schemaRef ds:uri="fb803431-55d4-4378-8162-67d686f392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9C494D-1FBD-4FB0-9DF5-0C125F0516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Additional Role Information</Template>
  <TotalTime>309</TotalTime>
  <Pages>5</Pages>
  <Words>209</Words>
  <Characters>1193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Environment Agency</Company>
  <LinksUpToDate>false</LinksUpToDate>
  <CharactersWithSpaces>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Blake, Alexandra</dc:creator>
  <cp:keywords/>
  <dc:description/>
  <cp:lastModifiedBy>Quinn, Paul</cp:lastModifiedBy>
  <cp:revision>37</cp:revision>
  <dcterms:created xsi:type="dcterms:W3CDTF">2023-01-12T12:45:00Z</dcterms:created>
  <dcterms:modified xsi:type="dcterms:W3CDTF">2023-05-18T14:45:00Z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0x010100C341E2FE50E9C447BA62BF1A00693E5B</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